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3307F" w14:textId="6D6E1567" w:rsidR="00730DB3" w:rsidRDefault="00730DB3" w:rsidP="00D67CB4">
      <w:pPr>
        <w:spacing w:line="360" w:lineRule="auto"/>
        <w:rPr>
          <w:rFonts w:ascii="Arial" w:hAnsi="Arial" w:cs="Arial"/>
          <w:b/>
          <w:szCs w:val="24"/>
        </w:rPr>
      </w:pPr>
    </w:p>
    <w:p w14:paraId="423E684C" w14:textId="0210C072" w:rsidR="00D67CB4" w:rsidRDefault="00D67CB4" w:rsidP="00D67CB4">
      <w:pPr>
        <w:spacing w:line="360" w:lineRule="auto"/>
        <w:rPr>
          <w:rFonts w:ascii="Arial" w:hAnsi="Arial" w:cs="Arial"/>
          <w:b/>
          <w:szCs w:val="24"/>
        </w:rPr>
      </w:pPr>
    </w:p>
    <w:p w14:paraId="57B37D33" w14:textId="77777777" w:rsidR="00D67CB4" w:rsidRDefault="00D67CB4" w:rsidP="00D67CB4">
      <w:pPr>
        <w:spacing w:line="360" w:lineRule="auto"/>
        <w:rPr>
          <w:rFonts w:ascii="Arial" w:hAnsi="Arial" w:cs="Arial"/>
          <w:b/>
          <w:szCs w:val="24"/>
        </w:rPr>
      </w:pPr>
    </w:p>
    <w:p w14:paraId="54316575" w14:textId="2B48D80A" w:rsidR="00E454B5" w:rsidRPr="00D67CB4" w:rsidRDefault="00D67CB4" w:rsidP="00D67CB4">
      <w:pPr>
        <w:spacing w:line="360" w:lineRule="auto"/>
        <w:ind w:left="-709"/>
        <w:jc w:val="center"/>
        <w:rPr>
          <w:rFonts w:ascii="Arial" w:hAnsi="Arial" w:cs="Arial"/>
          <w:bCs/>
          <w:szCs w:val="24"/>
          <w:u w:val="single"/>
        </w:rPr>
      </w:pPr>
      <w:r w:rsidRPr="00D67CB4">
        <w:rPr>
          <w:rFonts w:ascii="Arial" w:hAnsi="Arial" w:cs="Arial"/>
          <w:bCs/>
          <w:szCs w:val="24"/>
          <w:u w:val="single"/>
        </w:rPr>
        <w:t xml:space="preserve">Informacja o wyniku naboru </w:t>
      </w:r>
      <w:r w:rsidR="003111FD" w:rsidRPr="00D67CB4">
        <w:rPr>
          <w:rFonts w:ascii="Arial" w:hAnsi="Arial" w:cs="Arial"/>
          <w:bCs/>
          <w:szCs w:val="24"/>
          <w:u w:val="single"/>
        </w:rPr>
        <w:t>na stanowisko</w:t>
      </w:r>
    </w:p>
    <w:p w14:paraId="3F1E130D" w14:textId="060E1F69" w:rsidR="00C70CE1" w:rsidRDefault="00363DCD" w:rsidP="009F18AF">
      <w:pPr>
        <w:spacing w:after="0" w:line="360" w:lineRule="auto"/>
        <w:ind w:left="-709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Koordynatora</w:t>
      </w:r>
    </w:p>
    <w:p w14:paraId="7FCDB5A8" w14:textId="66D7B3D1" w:rsidR="00C70CE1" w:rsidRDefault="00C70CE1" w:rsidP="009F18AF">
      <w:pPr>
        <w:spacing w:after="0" w:line="360" w:lineRule="auto"/>
        <w:ind w:left="-709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Pracowni Diagnostyki Obrazowej i Izotopowej</w:t>
      </w:r>
      <w:r w:rsidR="00061FAA">
        <w:rPr>
          <w:rFonts w:ascii="Arial" w:hAnsi="Arial" w:cs="Arial"/>
          <w:b/>
          <w:szCs w:val="24"/>
        </w:rPr>
        <w:t xml:space="preserve"> </w:t>
      </w:r>
      <w:r w:rsidR="00107C10">
        <w:rPr>
          <w:rFonts w:ascii="Arial" w:hAnsi="Arial" w:cs="Arial"/>
          <w:b/>
          <w:szCs w:val="24"/>
        </w:rPr>
        <w:t>przy ul. Truchana 7</w:t>
      </w:r>
    </w:p>
    <w:p w14:paraId="11BEE95E" w14:textId="63459A08" w:rsidR="00107C10" w:rsidRDefault="00C70CE1" w:rsidP="009F18AF">
      <w:pPr>
        <w:spacing w:after="0" w:line="360" w:lineRule="auto"/>
        <w:ind w:left="-709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oraz Pracowni Diagnostyki Obrazowej </w:t>
      </w:r>
      <w:r w:rsidR="00107C10">
        <w:rPr>
          <w:rFonts w:ascii="Arial" w:hAnsi="Arial" w:cs="Arial"/>
          <w:b/>
          <w:szCs w:val="24"/>
        </w:rPr>
        <w:t>przy ul. Strzelców</w:t>
      </w:r>
      <w:r>
        <w:rPr>
          <w:rFonts w:ascii="Arial" w:hAnsi="Arial" w:cs="Arial"/>
          <w:b/>
          <w:szCs w:val="24"/>
        </w:rPr>
        <w:t xml:space="preserve"> </w:t>
      </w:r>
      <w:r w:rsidR="00107C10">
        <w:rPr>
          <w:rFonts w:ascii="Arial" w:hAnsi="Arial" w:cs="Arial"/>
          <w:b/>
          <w:szCs w:val="24"/>
        </w:rPr>
        <w:t>Bytomskich 11</w:t>
      </w:r>
      <w:r w:rsidR="00061FAA">
        <w:rPr>
          <w:rFonts w:ascii="Arial" w:hAnsi="Arial" w:cs="Arial"/>
          <w:b/>
          <w:szCs w:val="24"/>
        </w:rPr>
        <w:t>.</w:t>
      </w:r>
    </w:p>
    <w:p w14:paraId="00331CF2" w14:textId="1BD6F8AE" w:rsidR="00E454B5" w:rsidRDefault="00E454B5" w:rsidP="009F18AF">
      <w:pPr>
        <w:spacing w:after="0" w:line="360" w:lineRule="auto"/>
        <w:ind w:left="-709"/>
        <w:rPr>
          <w:rFonts w:ascii="Arial" w:hAnsi="Arial" w:cs="Arial"/>
          <w:b/>
          <w:szCs w:val="24"/>
        </w:rPr>
      </w:pPr>
    </w:p>
    <w:p w14:paraId="210EEBF4" w14:textId="77777777" w:rsidR="00D67CB4" w:rsidRDefault="00D67CB4" w:rsidP="009F18AF">
      <w:pPr>
        <w:spacing w:after="0" w:line="360" w:lineRule="auto"/>
        <w:ind w:left="-709"/>
        <w:rPr>
          <w:rFonts w:ascii="Arial" w:hAnsi="Arial" w:cs="Arial"/>
          <w:b/>
          <w:szCs w:val="24"/>
        </w:rPr>
      </w:pPr>
    </w:p>
    <w:p w14:paraId="01CFB72E" w14:textId="43C79DE0" w:rsidR="001E304E" w:rsidRDefault="00D67CB4" w:rsidP="00D67CB4">
      <w:pPr>
        <w:pStyle w:val="Akapitzlist"/>
        <w:spacing w:line="360" w:lineRule="auto"/>
        <w:ind w:left="-709"/>
        <w:rPr>
          <w:rFonts w:ascii="Arial" w:hAnsi="Arial" w:cs="Arial"/>
        </w:rPr>
      </w:pPr>
      <w:r>
        <w:rPr>
          <w:rFonts w:ascii="Arial" w:hAnsi="Arial" w:cs="Arial"/>
        </w:rPr>
        <w:t xml:space="preserve">Dyrektor SPZOZ Zespołu Szpitali Miejskich w Chorzowie informuje, iż w wyniku przeprowadzonego postepowania konkursowego na ww. stanowisko wybrana została </w:t>
      </w:r>
    </w:p>
    <w:p w14:paraId="5C007590" w14:textId="7E093824" w:rsidR="00D67CB4" w:rsidRDefault="00D67CB4" w:rsidP="00D67CB4">
      <w:pPr>
        <w:pStyle w:val="Akapitzlist"/>
        <w:spacing w:line="360" w:lineRule="auto"/>
        <w:ind w:left="-709"/>
        <w:jc w:val="center"/>
        <w:rPr>
          <w:rFonts w:ascii="Arial" w:hAnsi="Arial" w:cs="Arial"/>
          <w:u w:val="single"/>
        </w:rPr>
      </w:pPr>
      <w:r w:rsidRPr="00D67CB4">
        <w:rPr>
          <w:rFonts w:ascii="Arial" w:hAnsi="Arial" w:cs="Arial"/>
          <w:u w:val="single"/>
        </w:rPr>
        <w:t>Pani dr n. med. Katarzyna Lipka</w:t>
      </w:r>
    </w:p>
    <w:p w14:paraId="42BBB5F0" w14:textId="3FC0A8FE" w:rsidR="00D67CB4" w:rsidRDefault="00D67CB4" w:rsidP="00D67CB4">
      <w:pPr>
        <w:pStyle w:val="Akapitzlist"/>
        <w:spacing w:line="360" w:lineRule="auto"/>
        <w:ind w:left="-709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</w:p>
    <w:p w14:paraId="5D1FE406" w14:textId="6F341149" w:rsid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  <w:u w:val="single"/>
        </w:rPr>
      </w:pPr>
    </w:p>
    <w:p w14:paraId="3B880A04" w14:textId="1F22F30A" w:rsid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  <w:u w:val="single"/>
        </w:rPr>
      </w:pPr>
    </w:p>
    <w:p w14:paraId="1AD27F6E" w14:textId="186F6CAA" w:rsid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  <w:u w:val="single"/>
        </w:rPr>
      </w:pPr>
    </w:p>
    <w:p w14:paraId="1B756783" w14:textId="77777777" w:rsid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  <w:u w:val="single"/>
        </w:rPr>
      </w:pPr>
    </w:p>
    <w:p w14:paraId="1155AEE3" w14:textId="77777777" w:rsid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  <w:u w:val="single"/>
        </w:rPr>
      </w:pPr>
    </w:p>
    <w:p w14:paraId="295FF338" w14:textId="77777777" w:rsid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</w:rPr>
      </w:pPr>
      <w:r w:rsidRPr="00D67CB4">
        <w:rPr>
          <w:rFonts w:ascii="Arial" w:hAnsi="Arial" w:cs="Arial"/>
        </w:rPr>
        <w:t xml:space="preserve">Uzasadnienie: </w:t>
      </w:r>
    </w:p>
    <w:p w14:paraId="42964B33" w14:textId="6867D86A" w:rsidR="00D67CB4" w:rsidRPr="00D67CB4" w:rsidRDefault="00D67CB4" w:rsidP="00D67CB4">
      <w:pPr>
        <w:pStyle w:val="Akapitzlist"/>
        <w:spacing w:line="360" w:lineRule="auto"/>
        <w:ind w:left="-709"/>
        <w:jc w:val="left"/>
        <w:rPr>
          <w:rFonts w:ascii="Arial" w:hAnsi="Arial" w:cs="Arial"/>
        </w:rPr>
      </w:pPr>
      <w:r w:rsidRPr="00D67CB4">
        <w:rPr>
          <w:rFonts w:ascii="Arial" w:hAnsi="Arial" w:cs="Arial"/>
        </w:rPr>
        <w:t xml:space="preserve">W wyniku przeprowadzonej rozmowy kwalifikacyjnej komisja </w:t>
      </w:r>
      <w:r>
        <w:rPr>
          <w:rFonts w:ascii="Arial" w:hAnsi="Arial" w:cs="Arial"/>
        </w:rPr>
        <w:t>rekrutacyjna</w:t>
      </w:r>
      <w:r w:rsidRPr="00D67CB4">
        <w:rPr>
          <w:rFonts w:ascii="Arial" w:hAnsi="Arial" w:cs="Arial"/>
        </w:rPr>
        <w:t xml:space="preserve"> stwierdzi</w:t>
      </w:r>
      <w:r w:rsidRPr="00D67CB4">
        <w:rPr>
          <w:rFonts w:ascii="Arial" w:hAnsi="Arial" w:cs="Arial" w:hint="eastAsia"/>
        </w:rPr>
        <w:t>ł</w:t>
      </w:r>
      <w:r w:rsidRPr="00D67CB4">
        <w:rPr>
          <w:rFonts w:ascii="Arial" w:hAnsi="Arial" w:cs="Arial"/>
        </w:rPr>
        <w:t xml:space="preserve">a, </w:t>
      </w:r>
      <w:r w:rsidRPr="00D67CB4">
        <w:rPr>
          <w:rFonts w:ascii="Arial" w:hAnsi="Arial" w:cs="Arial" w:hint="eastAsia"/>
        </w:rPr>
        <w:t>ż</w:t>
      </w:r>
      <w:r w:rsidRPr="00D67CB4">
        <w:rPr>
          <w:rFonts w:ascii="Arial" w:hAnsi="Arial" w:cs="Arial"/>
        </w:rPr>
        <w:t>e kandydat posiada odpowiednie kwalifikacje oraz predyspozycje do pracy na wskazanym stanowisku.</w:t>
      </w:r>
    </w:p>
    <w:sectPr w:rsidR="00D67CB4" w:rsidRPr="00D67CB4" w:rsidSect="0092277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985" w:right="1134" w:bottom="1701" w:left="2109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A8BB4" w14:textId="77777777" w:rsidR="00F5511A" w:rsidRDefault="00F5511A" w:rsidP="007C337A">
      <w:pPr>
        <w:spacing w:after="0" w:line="240" w:lineRule="auto"/>
      </w:pPr>
      <w:r>
        <w:separator/>
      </w:r>
    </w:p>
  </w:endnote>
  <w:endnote w:type="continuationSeparator" w:id="0">
    <w:p w14:paraId="20AA6A01" w14:textId="77777777" w:rsidR="00F5511A" w:rsidRDefault="00F5511A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sap">
    <w:altName w:val="Arial"/>
    <w:panose1 w:val="020F0504030202060203"/>
    <w:charset w:val="EE"/>
    <w:family w:val="swiss"/>
    <w:pitch w:val="variable"/>
    <w:sig w:usb0="20000007" w:usb1="00000000" w:usb2="00000000" w:usb3="00000000" w:csb0="00000193" w:csb1="00000000"/>
    <w:embedRegular r:id="rId1" w:fontKey="{561F2FE1-6A7F-4A57-BDBA-98572C044EC6}"/>
    <w:embedBold r:id="rId2" w:fontKey="{AF11D235-AD7B-48D1-95F0-A701BDE425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84146D1-A760-474D-9960-E8C60009E623}"/>
    <w:embedBold r:id="rId4" w:fontKey="{73D67B0B-353D-4E14-9BCF-E4C44F4E3D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9997AC5-2559-4C39-8EB2-F0706294C5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ap Medium">
    <w:altName w:val="Arial"/>
    <w:panose1 w:val="020F0604030202060203"/>
    <w:charset w:val="EE"/>
    <w:family w:val="swiss"/>
    <w:pitch w:val="variable"/>
    <w:sig w:usb0="20000007" w:usb1="00000000" w:usb2="00000000" w:usb3="00000000" w:csb0="00000193" w:csb1="00000000"/>
    <w:embedRegular r:id="rId6" w:fontKey="{90BED8A1-7F80-4AD7-AB81-104D6CA7572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E2E43AC-061C-4198-A1EA-D640AC3BE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07AB0" w14:textId="77777777" w:rsidR="00CB1D0B" w:rsidRDefault="00705CB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C5B2120" wp14:editId="4F12BEF0">
              <wp:simplePos x="0" y="0"/>
              <wp:positionH relativeFrom="column">
                <wp:posOffset>-914400</wp:posOffset>
              </wp:positionH>
              <wp:positionV relativeFrom="paragraph">
                <wp:posOffset>-323215</wp:posOffset>
              </wp:positionV>
              <wp:extent cx="1997710" cy="603250"/>
              <wp:effectExtent l="0" t="635" r="2540" b="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B215D" w14:textId="77777777" w:rsidR="00CB1D0B" w:rsidRPr="008E3AE7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14:paraId="00ABBB3D" w14:textId="77777777" w:rsidR="00CB1D0B" w:rsidRPr="008E3AE7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573ACD74" w14:textId="77777777" w:rsidR="00CB1D0B" w:rsidRPr="008E3AE7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05E8C120" w14:textId="77777777" w:rsidR="00CB1D0B" w:rsidRPr="008E3AE7" w:rsidRDefault="00CB1D0B" w:rsidP="00CB1D0B">
                          <w:pPr>
                            <w:ind w:left="181"/>
                            <w:rPr>
                              <w:color w:val="808080"/>
                            </w:rPr>
                          </w:pP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5B21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1in;margin-top:-25.45pt;width:157.3pt;height:47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" filled="f" stroked="f">
              <v:textbox>
                <w:txbxContent>
                  <w:p w14:paraId="3B2B215D" w14:textId="77777777" w:rsidR="00CB1D0B" w:rsidRPr="008E3AE7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>
                      <w:rPr>
                        <w:sz w:val="16"/>
                        <w:szCs w:val="16"/>
                      </w:rPr>
                      <w:t xml:space="preserve">  </w:t>
                    </w:r>
                    <w:r w:rsidR="00A539C1" w:rsidRPr="008E3AE7">
                      <w:rPr>
                        <w:color w:val="808080"/>
                        <w:sz w:val="16"/>
                        <w:szCs w:val="16"/>
                      </w:rPr>
                      <w:t xml:space="preserve">SP ZOZ Zespół Szpitali </w:t>
                    </w:r>
                    <w:r w:rsidRPr="008E3AE7">
                      <w:rPr>
                        <w:color w:val="808080"/>
                        <w:sz w:val="16"/>
                        <w:szCs w:val="16"/>
                      </w:rPr>
                      <w:t>Miejskich</w:t>
                    </w:r>
                  </w:p>
                  <w:p w14:paraId="00ABBB3D" w14:textId="77777777" w:rsidR="00CB1D0B" w:rsidRPr="008E3AE7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8E3AE7">
                      <w:rPr>
                        <w:color w:val="808080"/>
                        <w:sz w:val="16"/>
                        <w:szCs w:val="16"/>
                      </w:rPr>
                      <w:t>w Chorzowie</w:t>
                    </w:r>
                  </w:p>
                  <w:p w14:paraId="573ACD74" w14:textId="77777777" w:rsidR="00CB1D0B" w:rsidRPr="008E3AE7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8E3AE7">
                      <w:rPr>
                        <w:color w:val="808080"/>
                        <w:sz w:val="16"/>
                        <w:szCs w:val="16"/>
                      </w:rPr>
                      <w:t>ul. Strzelców Bytomskich 11</w:t>
                    </w:r>
                  </w:p>
                  <w:p w14:paraId="05E8C120" w14:textId="77777777" w:rsidR="00CB1D0B" w:rsidRPr="008E3AE7" w:rsidRDefault="00CB1D0B" w:rsidP="00CB1D0B">
                    <w:pPr>
                      <w:ind w:left="181"/>
                      <w:rPr>
                        <w:color w:val="808080"/>
                      </w:rPr>
                    </w:pPr>
                    <w:r w:rsidRPr="008E3AE7">
                      <w:rPr>
                        <w:color w:val="808080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D33CFD6" wp14:editId="67B905A1">
              <wp:simplePos x="0" y="0"/>
              <wp:positionH relativeFrom="column">
                <wp:posOffset>1266825</wp:posOffset>
              </wp:positionH>
              <wp:positionV relativeFrom="paragraph">
                <wp:posOffset>-323215</wp:posOffset>
              </wp:positionV>
              <wp:extent cx="1292225" cy="603250"/>
              <wp:effectExtent l="0" t="635" r="317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3C372" w14:textId="77777777" w:rsidR="00CB1D0B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FA719F"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91 0</w:t>
                          </w:r>
                          <w:r w:rsidR="00D82A98"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2E5DE6A0" w14:textId="77777777" w:rsidR="008E66DD" w:rsidRDefault="008E66DD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 tel.: (32) 349 91 04</w:t>
                          </w:r>
                        </w:p>
                        <w:p w14:paraId="6365457D" w14:textId="77777777" w:rsidR="008E66DD" w:rsidRPr="008E3AE7" w:rsidRDefault="008E66DD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 tel.: (32) 349 92 15</w:t>
                          </w:r>
                        </w:p>
                        <w:p w14:paraId="3F27C38C" w14:textId="77777777" w:rsidR="00CB1D0B" w:rsidRPr="008E3AE7" w:rsidRDefault="008E66DD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CB1D0B"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fax: (32) 241 39 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33CFD6" id="_x0000_s1027" type="#_x0000_t202" style="position:absolute;left:0;text-align:left;margin-left:99.75pt;margin-top:-25.45pt;width:101.75pt;height:4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" filled="f" stroked="f">
              <v:textbox>
                <w:txbxContent>
                  <w:p w14:paraId="7FB3C372" w14:textId="77777777" w:rsidR="00CB1D0B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FA719F">
                      <w:rPr>
                        <w:color w:val="808080"/>
                        <w:sz w:val="16"/>
                        <w:szCs w:val="16"/>
                      </w:rPr>
                      <w:t>tel.: (32) 349 91 0</w:t>
                    </w:r>
                    <w:r w:rsidR="00D82A98" w:rsidRPr="008E3AE7">
                      <w:rPr>
                        <w:color w:val="808080"/>
                        <w:sz w:val="16"/>
                        <w:szCs w:val="16"/>
                      </w:rPr>
                      <w:t>5</w:t>
                    </w:r>
                  </w:p>
                  <w:p w14:paraId="2E5DE6A0" w14:textId="77777777" w:rsidR="008E66DD" w:rsidRDefault="008E66DD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 tel.: (32) 349 91 04</w:t>
                    </w:r>
                  </w:p>
                  <w:p w14:paraId="6365457D" w14:textId="77777777" w:rsidR="008E66DD" w:rsidRPr="008E3AE7" w:rsidRDefault="008E66DD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 tel.: (32) 349 92 15</w:t>
                    </w:r>
                  </w:p>
                  <w:p w14:paraId="3F27C38C" w14:textId="77777777" w:rsidR="00CB1D0B" w:rsidRPr="008E3AE7" w:rsidRDefault="008E66DD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</w:t>
                    </w:r>
                    <w:r w:rsidR="00CB1D0B" w:rsidRPr="008E3AE7">
                      <w:rPr>
                        <w:color w:val="808080"/>
                        <w:sz w:val="16"/>
                        <w:szCs w:val="16"/>
                      </w:rPr>
                      <w:t>fax: (32) 241 39 52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019D6DE" wp14:editId="3A54D346">
              <wp:simplePos x="0" y="0"/>
              <wp:positionH relativeFrom="margin">
                <wp:posOffset>2738755</wp:posOffset>
              </wp:positionH>
              <wp:positionV relativeFrom="paragraph">
                <wp:posOffset>-323850</wp:posOffset>
              </wp:positionV>
              <wp:extent cx="1526540" cy="603250"/>
              <wp:effectExtent l="0" t="0" r="1905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F105F" w14:textId="77777777" w:rsidR="00CB1D0B" w:rsidRPr="008E3AE7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E66DD">
                            <w:rPr>
                              <w:color w:val="808080"/>
                              <w:sz w:val="16"/>
                              <w:szCs w:val="16"/>
                            </w:rPr>
                            <w:t>kadry@zsm.com.pl</w:t>
                          </w:r>
                        </w:p>
                        <w:p w14:paraId="1C23FA22" w14:textId="77777777" w:rsidR="00CB1D0B" w:rsidRPr="008E3AE7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19D6DE" id="_x0000_s1028" type="#_x0000_t202" style="position:absolute;left:0;text-align:left;margin-left:215.65pt;margin-top:-25.5pt;width:120.2pt;height:47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" filled="f" stroked="f">
              <v:textbox>
                <w:txbxContent>
                  <w:p w14:paraId="68FF105F" w14:textId="77777777" w:rsidR="00CB1D0B" w:rsidRPr="008E3AE7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8E66DD">
                      <w:rPr>
                        <w:color w:val="808080"/>
                        <w:sz w:val="16"/>
                        <w:szCs w:val="16"/>
                      </w:rPr>
                      <w:t>kadry@zsm.com.pl</w:t>
                    </w:r>
                  </w:p>
                  <w:p w14:paraId="1C23FA22" w14:textId="77777777" w:rsidR="00CB1D0B" w:rsidRPr="008E3AE7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8E3AE7">
                      <w:rPr>
                        <w:color w:val="808080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6339E8FD" wp14:editId="3FAC1378">
              <wp:simplePos x="0" y="0"/>
              <wp:positionH relativeFrom="margin">
                <wp:posOffset>4426585</wp:posOffset>
              </wp:positionH>
              <wp:positionV relativeFrom="paragraph">
                <wp:posOffset>-323850</wp:posOffset>
              </wp:positionV>
              <wp:extent cx="1526540" cy="603250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80EAC" w14:textId="77777777" w:rsidR="00B0643A" w:rsidRPr="008E3AE7" w:rsidRDefault="00B0643A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14:paraId="69B7C0E3" w14:textId="77777777" w:rsidR="00B0643A" w:rsidRPr="008E3AE7" w:rsidRDefault="00B0643A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14:paraId="496FAD97" w14:textId="77777777" w:rsidR="00383A1D" w:rsidRPr="008E3AE7" w:rsidRDefault="00B22E5A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KRS</w:t>
                          </w:r>
                          <w:r w:rsidR="00383A1D" w:rsidRPr="008E3AE7">
                            <w:rPr>
                              <w:color w:val="808080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14:paraId="5C634DA0" w14:textId="77777777" w:rsidR="00383A1D" w:rsidRPr="008E3AE7" w:rsidRDefault="00383A1D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39E8FD" id="_x0000_s1029" type="#_x0000_t202" style="position:absolute;left:0;text-align:left;margin-left:348.55pt;margin-top:-25.5pt;width:120.2pt;height:47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" filled="f" stroked="f">
              <v:textbox>
                <w:txbxContent>
                  <w:p w14:paraId="46D80EAC" w14:textId="77777777" w:rsidR="00B0643A" w:rsidRPr="008E3AE7" w:rsidRDefault="00B0643A" w:rsidP="00B0643A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8E3AE7">
                      <w:rPr>
                        <w:color w:val="808080"/>
                        <w:sz w:val="16"/>
                        <w:szCs w:val="16"/>
                      </w:rPr>
                      <w:t>NIP: 6271923530</w:t>
                    </w:r>
                  </w:p>
                  <w:p w14:paraId="69B7C0E3" w14:textId="77777777" w:rsidR="00B0643A" w:rsidRPr="008E3AE7" w:rsidRDefault="00B0643A" w:rsidP="00293A4C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8E3AE7">
                      <w:rPr>
                        <w:color w:val="808080"/>
                        <w:sz w:val="16"/>
                        <w:szCs w:val="16"/>
                      </w:rPr>
                      <w:t>REGON: 271503410</w:t>
                    </w:r>
                  </w:p>
                  <w:p w14:paraId="496FAD97" w14:textId="77777777" w:rsidR="00383A1D" w:rsidRPr="008E3AE7" w:rsidRDefault="00B22E5A" w:rsidP="00383A1D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8E3AE7">
                      <w:rPr>
                        <w:color w:val="808080"/>
                        <w:sz w:val="16"/>
                        <w:szCs w:val="16"/>
                      </w:rPr>
                      <w:t>KRS</w:t>
                    </w:r>
                    <w:r w:rsidR="00383A1D" w:rsidRPr="008E3AE7">
                      <w:rPr>
                        <w:color w:val="808080"/>
                        <w:sz w:val="16"/>
                        <w:szCs w:val="16"/>
                      </w:rPr>
                      <w:t>: 0000011939</w:t>
                    </w:r>
                  </w:p>
                  <w:p w14:paraId="5C634DA0" w14:textId="77777777" w:rsidR="00383A1D" w:rsidRPr="008E3AE7" w:rsidRDefault="00383A1D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1421E" w14:textId="77777777" w:rsidR="00F5511A" w:rsidRDefault="00F5511A" w:rsidP="007C337A">
      <w:pPr>
        <w:spacing w:after="0" w:line="240" w:lineRule="auto"/>
      </w:pPr>
      <w:r>
        <w:separator/>
      </w:r>
    </w:p>
  </w:footnote>
  <w:footnote w:type="continuationSeparator" w:id="0">
    <w:p w14:paraId="149CCF21" w14:textId="77777777" w:rsidR="00F5511A" w:rsidRDefault="00F5511A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1D498" w14:textId="77777777" w:rsidR="007C337A" w:rsidRDefault="00F5511A">
    <w:pPr>
      <w:pStyle w:val="Nagwek"/>
    </w:pPr>
    <w:r>
      <w:rPr>
        <w:noProof/>
        <w:lang w:eastAsia="pl-PL"/>
      </w:rPr>
      <w:pict w14:anchorId="21C7E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59776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B4BBF" w14:textId="14B75163" w:rsidR="00705CB2" w:rsidRDefault="00F5511A" w:rsidP="00DC0058">
    <w:pPr>
      <w:spacing w:after="0" w:line="240" w:lineRule="auto"/>
      <w:jc w:val="center"/>
      <w:rPr>
        <w:rFonts w:ascii="Asap Medium" w:hAnsi="Asap Medium"/>
        <w:color w:val="8D8AB0"/>
        <w:sz w:val="26"/>
        <w:szCs w:val="26"/>
      </w:rPr>
    </w:pPr>
    <w:r>
      <w:rPr>
        <w:noProof/>
        <w:lang w:eastAsia="pl-PL"/>
      </w:rPr>
      <w:pict w14:anchorId="30BA76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173.35pt;margin-top:-291.75pt;width:606.7pt;height:853.2pt;z-index:-251658752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8E66DD" w:rsidRPr="004A24ED">
      <w:rPr>
        <w:noProof/>
        <w:sz w:val="16"/>
        <w:szCs w:val="16"/>
        <w:lang w:eastAsia="pl-PL"/>
      </w:rPr>
      <w:drawing>
        <wp:anchor distT="0" distB="0" distL="114300" distR="114300" simplePos="0" relativeHeight="251661824" behindDoc="1" locked="0" layoutInCell="1" allowOverlap="1" wp14:anchorId="0DDA5AA2" wp14:editId="0CD3B459">
          <wp:simplePos x="0" y="0"/>
          <wp:positionH relativeFrom="column">
            <wp:posOffset>-634365</wp:posOffset>
          </wp:positionH>
          <wp:positionV relativeFrom="paragraph">
            <wp:posOffset>13335</wp:posOffset>
          </wp:positionV>
          <wp:extent cx="2952750" cy="552450"/>
          <wp:effectExtent l="0" t="0" r="0" b="0"/>
          <wp:wrapNone/>
          <wp:docPr id="8" name="Obraz 25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C5C7BD" w14:textId="77777777" w:rsidR="008E66DD" w:rsidRPr="008E66DD" w:rsidRDefault="008E66DD" w:rsidP="00DC0058">
    <w:pPr>
      <w:spacing w:after="0" w:line="240" w:lineRule="auto"/>
      <w:rPr>
        <w:rFonts w:ascii="Asap Medium" w:hAnsi="Asap Medium"/>
        <w:color w:val="8D8AB0"/>
        <w:sz w:val="26"/>
        <w:szCs w:val="26"/>
      </w:rPr>
    </w:pPr>
  </w:p>
  <w:p w14:paraId="428C76FA" w14:textId="77777777" w:rsidR="007C337A" w:rsidRPr="00CB1D0B" w:rsidRDefault="007C337A" w:rsidP="008E66DD">
    <w:pPr>
      <w:pStyle w:val="Nagwek"/>
      <w:ind w:left="-975"/>
      <w:jc w:val="lef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7DC8D" w14:textId="77777777" w:rsidR="007C337A" w:rsidRDefault="00F5511A">
    <w:pPr>
      <w:pStyle w:val="Nagwek"/>
    </w:pPr>
    <w:r>
      <w:rPr>
        <w:noProof/>
        <w:lang w:eastAsia="pl-PL"/>
      </w:rPr>
      <w:pict w14:anchorId="4773A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0;margin-top:0;width:606.7pt;height:853.2pt;z-index:-251660800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668DA"/>
    <w:multiLevelType w:val="hybridMultilevel"/>
    <w:tmpl w:val="7968FCCE"/>
    <w:lvl w:ilvl="0" w:tplc="AC607A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31C07"/>
    <w:multiLevelType w:val="hybridMultilevel"/>
    <w:tmpl w:val="E1249C0A"/>
    <w:lvl w:ilvl="0" w:tplc="AC607A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564B4"/>
    <w:multiLevelType w:val="hybridMultilevel"/>
    <w:tmpl w:val="73AAC4FA"/>
    <w:lvl w:ilvl="0" w:tplc="AC607A0E">
      <w:start w:val="1"/>
      <w:numFmt w:val="bullet"/>
      <w:lvlText w:val=""/>
      <w:lvlJc w:val="left"/>
      <w:pPr>
        <w:ind w:left="11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3008550F"/>
    <w:multiLevelType w:val="hybridMultilevel"/>
    <w:tmpl w:val="A4142E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E1C26"/>
    <w:multiLevelType w:val="hybridMultilevel"/>
    <w:tmpl w:val="421CB592"/>
    <w:lvl w:ilvl="0" w:tplc="AC607A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560D4"/>
    <w:multiLevelType w:val="hybridMultilevel"/>
    <w:tmpl w:val="FD7052B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437A5A24"/>
    <w:multiLevelType w:val="hybridMultilevel"/>
    <w:tmpl w:val="DCEE497A"/>
    <w:lvl w:ilvl="0" w:tplc="AC607A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01F8B"/>
    <w:multiLevelType w:val="hybridMultilevel"/>
    <w:tmpl w:val="8686266E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 w15:restartNumberingAfterBreak="0">
    <w:nsid w:val="480E79F9"/>
    <w:multiLevelType w:val="hybridMultilevel"/>
    <w:tmpl w:val="35E854C8"/>
    <w:lvl w:ilvl="0" w:tplc="AC607A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9"/>
  </w:num>
  <w:num w:numId="6">
    <w:abstractNumId w:val="6"/>
  </w:num>
  <w:num w:numId="7">
    <w:abstractNumId w:val="10"/>
  </w:num>
  <w:num w:numId="8">
    <w:abstractNumId w:val="1"/>
  </w:num>
  <w:num w:numId="9">
    <w:abstractNumId w:val="8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73"/>
    <w:rsid w:val="00024717"/>
    <w:rsid w:val="00027A96"/>
    <w:rsid w:val="00061FAA"/>
    <w:rsid w:val="00070CA1"/>
    <w:rsid w:val="000C5C4B"/>
    <w:rsid w:val="000E508F"/>
    <w:rsid w:val="000F1A72"/>
    <w:rsid w:val="00107C10"/>
    <w:rsid w:val="00110B94"/>
    <w:rsid w:val="00190721"/>
    <w:rsid w:val="001979D7"/>
    <w:rsid w:val="001E304E"/>
    <w:rsid w:val="001E3186"/>
    <w:rsid w:val="001F7F30"/>
    <w:rsid w:val="00203E9D"/>
    <w:rsid w:val="002623F7"/>
    <w:rsid w:val="00265809"/>
    <w:rsid w:val="0028710E"/>
    <w:rsid w:val="00293A4C"/>
    <w:rsid w:val="002C53DD"/>
    <w:rsid w:val="003111FD"/>
    <w:rsid w:val="00363DCD"/>
    <w:rsid w:val="00364AE9"/>
    <w:rsid w:val="00383A1D"/>
    <w:rsid w:val="003C12BD"/>
    <w:rsid w:val="003E7B44"/>
    <w:rsid w:val="003F7AD6"/>
    <w:rsid w:val="004174F9"/>
    <w:rsid w:val="00455E36"/>
    <w:rsid w:val="00460C12"/>
    <w:rsid w:val="004757F2"/>
    <w:rsid w:val="004A24ED"/>
    <w:rsid w:val="00517CF6"/>
    <w:rsid w:val="005249F8"/>
    <w:rsid w:val="00524D73"/>
    <w:rsid w:val="005551F7"/>
    <w:rsid w:val="00575106"/>
    <w:rsid w:val="005B7AEA"/>
    <w:rsid w:val="00605264"/>
    <w:rsid w:val="0061208B"/>
    <w:rsid w:val="00613A93"/>
    <w:rsid w:val="006C260C"/>
    <w:rsid w:val="00705CB2"/>
    <w:rsid w:val="00730DB3"/>
    <w:rsid w:val="0076410D"/>
    <w:rsid w:val="00773B7C"/>
    <w:rsid w:val="00790645"/>
    <w:rsid w:val="007C337A"/>
    <w:rsid w:val="008A237D"/>
    <w:rsid w:val="008A64C5"/>
    <w:rsid w:val="008E3AE7"/>
    <w:rsid w:val="008E66DD"/>
    <w:rsid w:val="00922777"/>
    <w:rsid w:val="00926702"/>
    <w:rsid w:val="009D0FB0"/>
    <w:rsid w:val="009F18AF"/>
    <w:rsid w:val="009F6692"/>
    <w:rsid w:val="00A004FA"/>
    <w:rsid w:val="00A539C1"/>
    <w:rsid w:val="00A5673A"/>
    <w:rsid w:val="00A650AE"/>
    <w:rsid w:val="00A719C4"/>
    <w:rsid w:val="00A733BD"/>
    <w:rsid w:val="00A97EE2"/>
    <w:rsid w:val="00AE7F3C"/>
    <w:rsid w:val="00B03E54"/>
    <w:rsid w:val="00B0643A"/>
    <w:rsid w:val="00B22E5A"/>
    <w:rsid w:val="00B613CE"/>
    <w:rsid w:val="00B644A2"/>
    <w:rsid w:val="00BA73BE"/>
    <w:rsid w:val="00C65911"/>
    <w:rsid w:val="00C70CE1"/>
    <w:rsid w:val="00CB1D0B"/>
    <w:rsid w:val="00CB3CF3"/>
    <w:rsid w:val="00D67CB4"/>
    <w:rsid w:val="00D71FAE"/>
    <w:rsid w:val="00D82A98"/>
    <w:rsid w:val="00DC0058"/>
    <w:rsid w:val="00E119DF"/>
    <w:rsid w:val="00E33C90"/>
    <w:rsid w:val="00E45207"/>
    <w:rsid w:val="00E454B5"/>
    <w:rsid w:val="00E66946"/>
    <w:rsid w:val="00EA0603"/>
    <w:rsid w:val="00F42FE4"/>
    <w:rsid w:val="00F5511A"/>
    <w:rsid w:val="00F65870"/>
    <w:rsid w:val="00FA719F"/>
    <w:rsid w:val="00FB41C3"/>
    <w:rsid w:val="00FD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A741C21"/>
  <w15:chartTrackingRefBased/>
  <w15:docId w15:val="{096B53E8-D5AA-4D2E-B58F-91AEC0F1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5CB2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paragraph" w:styleId="Bezodstpw">
    <w:name w:val="No Spacing"/>
    <w:uiPriority w:val="1"/>
    <w:qFormat/>
    <w:rsid w:val="00AE7F3C"/>
    <w:rPr>
      <w:rFonts w:eastAsia="Times New Roman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E4520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rsid w:val="00107C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18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18AF"/>
    <w:rPr>
      <w:rFonts w:ascii="Asap" w:hAnsi="Asap"/>
      <w:color w:val="575756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18AF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27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8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Local\Microsoft\Windows\INetCache\Content.Outlook\6F2PXXGM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F5F53-39BC-47B2-838E-C0749CF7D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</Template>
  <TotalTime>2</TotalTime>
  <Pages>1</Pages>
  <Words>83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Beata kwaśny</cp:lastModifiedBy>
  <cp:revision>2</cp:revision>
  <cp:lastPrinted>2020-06-24T06:33:00Z</cp:lastPrinted>
  <dcterms:created xsi:type="dcterms:W3CDTF">2020-06-24T11:50:00Z</dcterms:created>
  <dcterms:modified xsi:type="dcterms:W3CDTF">2020-06-24T11:50:00Z</dcterms:modified>
</cp:coreProperties>
</file>