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F84" w:rsidRPr="003D21A9" w:rsidRDefault="00D85C28" w:rsidP="00FD7350">
      <w:pPr>
        <w:spacing w:after="0" w:line="276" w:lineRule="auto"/>
        <w:jc w:val="right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Chorzów, dnia </w:t>
      </w:r>
      <w:r w:rsidR="00FD7350" w:rsidRPr="003D21A9">
        <w:rPr>
          <w:rFonts w:ascii="Tahoma" w:hAnsi="Tahoma" w:cs="Tahoma"/>
          <w:color w:val="000000" w:themeColor="text1"/>
          <w:sz w:val="18"/>
          <w:szCs w:val="18"/>
        </w:rPr>
        <w:t>2</w:t>
      </w:r>
      <w:r w:rsidR="008B56F6">
        <w:rPr>
          <w:rFonts w:ascii="Tahoma" w:hAnsi="Tahoma" w:cs="Tahoma"/>
          <w:color w:val="000000" w:themeColor="text1"/>
          <w:sz w:val="18"/>
          <w:szCs w:val="18"/>
        </w:rPr>
        <w:t>8</w:t>
      </w:r>
      <w:r w:rsidR="00FD7350" w:rsidRPr="003D21A9">
        <w:rPr>
          <w:rFonts w:ascii="Tahoma" w:hAnsi="Tahoma" w:cs="Tahoma"/>
          <w:color w:val="000000" w:themeColor="text1"/>
          <w:sz w:val="18"/>
          <w:szCs w:val="18"/>
        </w:rPr>
        <w:t>.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0</w:t>
      </w:r>
      <w:r w:rsidR="00E57A75" w:rsidRPr="003D21A9">
        <w:rPr>
          <w:rFonts w:ascii="Tahoma" w:hAnsi="Tahoma" w:cs="Tahoma"/>
          <w:color w:val="000000" w:themeColor="text1"/>
          <w:sz w:val="18"/>
          <w:szCs w:val="18"/>
        </w:rPr>
        <w:t>1</w:t>
      </w:r>
      <w:r w:rsidR="005E6F16" w:rsidRPr="003D21A9">
        <w:rPr>
          <w:rFonts w:ascii="Tahoma" w:hAnsi="Tahoma" w:cs="Tahoma"/>
          <w:color w:val="000000" w:themeColor="text1"/>
          <w:sz w:val="18"/>
          <w:szCs w:val="18"/>
        </w:rPr>
        <w:t>.201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9</w:t>
      </w:r>
      <w:r w:rsidR="005E6F16" w:rsidRPr="003D21A9">
        <w:rPr>
          <w:rFonts w:ascii="Tahoma" w:hAnsi="Tahoma" w:cs="Tahoma"/>
          <w:color w:val="000000" w:themeColor="text1"/>
          <w:sz w:val="18"/>
          <w:szCs w:val="18"/>
        </w:rPr>
        <w:t xml:space="preserve"> r.</w:t>
      </w:r>
    </w:p>
    <w:p w:rsidR="005E6F16" w:rsidRPr="003D21A9" w:rsidRDefault="005E6F16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5E6F16" w:rsidRPr="003D21A9" w:rsidRDefault="005E6F16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>SP ZOZ ZSM/ZP/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6</w:t>
      </w:r>
      <w:r w:rsidR="001E3C52">
        <w:rPr>
          <w:rFonts w:ascii="Tahoma" w:hAnsi="Tahoma" w:cs="Tahoma"/>
          <w:color w:val="000000" w:themeColor="text1"/>
          <w:sz w:val="18"/>
          <w:szCs w:val="18"/>
        </w:rPr>
        <w:t>.</w:t>
      </w:r>
      <w:r w:rsidR="00DC3892">
        <w:rPr>
          <w:rFonts w:ascii="Tahoma" w:hAnsi="Tahoma" w:cs="Tahoma"/>
          <w:color w:val="000000" w:themeColor="text1"/>
          <w:sz w:val="18"/>
          <w:szCs w:val="18"/>
        </w:rPr>
        <w:t>3</w:t>
      </w:r>
      <w:r w:rsidR="004665AB">
        <w:rPr>
          <w:rFonts w:ascii="Tahoma" w:hAnsi="Tahoma" w:cs="Tahoma"/>
          <w:color w:val="000000" w:themeColor="text1"/>
          <w:sz w:val="18"/>
          <w:szCs w:val="18"/>
        </w:rPr>
        <w:t>/2019</w:t>
      </w:r>
    </w:p>
    <w:p w:rsidR="00E30FE5" w:rsidRPr="003D21A9" w:rsidRDefault="00E30FE5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E30FE5" w:rsidRPr="003D21A9" w:rsidRDefault="00E30FE5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b/>
          <w:color w:val="000000" w:themeColor="text1"/>
          <w:sz w:val="18"/>
          <w:szCs w:val="18"/>
        </w:rPr>
        <w:t xml:space="preserve">Dotyczy: </w:t>
      </w:r>
      <w:r w:rsidR="00E57A75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„Zakup i dostawa implantów, narzędzi i innych wyrobów ortopedycznych dla SP ZOZ Zespołu Szpitali Miejskich w Chorzowie</w:t>
      </w:r>
      <w:r w:rsidR="004665AB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 xml:space="preserve"> (2)</w:t>
      </w:r>
      <w:r w:rsidR="00E57A75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”</w:t>
      </w:r>
      <w:r w:rsidR="00D32B53"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 xml:space="preserve"> </w:t>
      </w:r>
      <w:r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SP ZOZ ZSM/ZP/</w:t>
      </w:r>
      <w:r w:rsidR="004665AB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6</w:t>
      </w:r>
      <w:r w:rsidRPr="003D21A9">
        <w:rPr>
          <w:rFonts w:ascii="Tahoma" w:hAnsi="Tahoma" w:cs="Tahoma"/>
          <w:b/>
          <w:color w:val="000000" w:themeColor="text1"/>
          <w:sz w:val="18"/>
          <w:szCs w:val="18"/>
          <w:u w:val="single"/>
        </w:rPr>
        <w:t>/</w:t>
      </w: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201</w:t>
      </w:r>
      <w:r w:rsidR="004665AB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9</w:t>
      </w: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  <w:u w:val="single"/>
        </w:rPr>
        <w:t>.</w:t>
      </w:r>
    </w:p>
    <w:p w:rsidR="00E30FE5" w:rsidRPr="003D21A9" w:rsidRDefault="00E30FE5" w:rsidP="00D3321B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8B56F6" w:rsidRDefault="008B56F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8B56F6" w:rsidRDefault="008B56F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5E6F16" w:rsidRPr="003D21A9" w:rsidRDefault="005E6F16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>SZANOWNI WYKONAWCY</w:t>
      </w:r>
    </w:p>
    <w:p w:rsidR="00E30FE5" w:rsidRPr="003D21A9" w:rsidRDefault="00E30FE5" w:rsidP="00D3321B">
      <w:pPr>
        <w:spacing w:after="0" w:line="276" w:lineRule="auto"/>
        <w:ind w:right="-230"/>
        <w:outlineLvl w:val="0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:rsidR="008B56F6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</w:p>
    <w:p w:rsidR="008B56F6" w:rsidRDefault="008B56F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</w:p>
    <w:p w:rsidR="00DC3892" w:rsidRDefault="005E6F16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Informujemy, że w trakcie przetargu na </w:t>
      </w:r>
      <w:r w:rsidR="00D32B53" w:rsidRPr="003D21A9">
        <w:rPr>
          <w:rFonts w:ascii="Tahoma" w:hAnsi="Tahoma" w:cs="Tahoma"/>
          <w:b/>
          <w:color w:val="000000" w:themeColor="text1"/>
          <w:sz w:val="18"/>
          <w:szCs w:val="18"/>
        </w:rPr>
        <w:t>„</w:t>
      </w:r>
      <w:r w:rsidR="00716C55" w:rsidRPr="003D21A9">
        <w:rPr>
          <w:rFonts w:ascii="Tahoma" w:hAnsi="Tahoma" w:cs="Tahoma"/>
          <w:b/>
          <w:color w:val="000000" w:themeColor="text1"/>
          <w:sz w:val="18"/>
          <w:szCs w:val="18"/>
        </w:rPr>
        <w:t>Zakup i dostaw</w:t>
      </w:r>
      <w:r w:rsidR="002A22AE">
        <w:rPr>
          <w:rFonts w:ascii="Tahoma" w:hAnsi="Tahoma" w:cs="Tahoma"/>
          <w:b/>
          <w:color w:val="000000" w:themeColor="text1"/>
          <w:sz w:val="18"/>
          <w:szCs w:val="18"/>
        </w:rPr>
        <w:t>ę implantów</w:t>
      </w:r>
      <w:r w:rsidR="00716C55" w:rsidRPr="003D21A9">
        <w:rPr>
          <w:rFonts w:ascii="Tahoma" w:hAnsi="Tahoma" w:cs="Tahoma"/>
          <w:b/>
          <w:color w:val="000000" w:themeColor="text1"/>
          <w:sz w:val="18"/>
          <w:szCs w:val="18"/>
        </w:rPr>
        <w:t>, narzędzi i innych wyrobów ortopedycznych dla SP ZOZ Zespołu Szpitali Miejskich w Chorzowie</w:t>
      </w:r>
      <w:r w:rsidR="004665AB">
        <w:rPr>
          <w:rFonts w:ascii="Tahoma" w:hAnsi="Tahoma" w:cs="Tahoma"/>
          <w:b/>
          <w:color w:val="000000" w:themeColor="text1"/>
          <w:sz w:val="18"/>
          <w:szCs w:val="18"/>
        </w:rPr>
        <w:t xml:space="preserve"> (2)</w:t>
      </w:r>
      <w:r w:rsidR="00B26764" w:rsidRPr="003D21A9">
        <w:rPr>
          <w:rFonts w:ascii="Tahoma" w:hAnsi="Tahoma" w:cs="Tahoma"/>
          <w:b/>
          <w:color w:val="000000" w:themeColor="text1"/>
          <w:sz w:val="18"/>
          <w:szCs w:val="18"/>
        </w:rPr>
        <w:t>” SP ZOZ ZSM/ZP/</w:t>
      </w:r>
      <w:r w:rsidR="004665AB">
        <w:rPr>
          <w:rFonts w:ascii="Tahoma" w:hAnsi="Tahoma" w:cs="Tahoma"/>
          <w:b/>
          <w:color w:val="000000" w:themeColor="text1"/>
          <w:sz w:val="18"/>
          <w:szCs w:val="18"/>
        </w:rPr>
        <w:t>6</w:t>
      </w:r>
      <w:r w:rsidR="00B26764" w:rsidRPr="003D21A9">
        <w:rPr>
          <w:rFonts w:ascii="Tahoma" w:hAnsi="Tahoma" w:cs="Tahoma"/>
          <w:b/>
          <w:color w:val="000000" w:themeColor="text1"/>
          <w:sz w:val="18"/>
          <w:szCs w:val="18"/>
        </w:rPr>
        <w:t>/</w:t>
      </w:r>
      <w:r w:rsidR="00D32B53"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>201</w:t>
      </w:r>
      <w:r w:rsidR="004665AB">
        <w:rPr>
          <w:rFonts w:ascii="Tahoma" w:hAnsi="Tahoma" w:cs="Tahoma"/>
          <w:b/>
          <w:bCs/>
          <w:color w:val="000000" w:themeColor="text1"/>
          <w:sz w:val="18"/>
          <w:szCs w:val="18"/>
        </w:rPr>
        <w:t>9</w:t>
      </w:r>
      <w:r w:rsidR="00D32B53" w:rsidRPr="003D21A9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 </w:t>
      </w:r>
      <w:r w:rsidRPr="003D21A9">
        <w:rPr>
          <w:rFonts w:ascii="Tahoma" w:hAnsi="Tahoma" w:cs="Tahoma"/>
          <w:color w:val="000000" w:themeColor="text1"/>
          <w:sz w:val="18"/>
          <w:szCs w:val="18"/>
        </w:rPr>
        <w:t>do Zamawiającego wpłynęł</w:t>
      </w:r>
      <w:r w:rsidR="00E30FE5" w:rsidRPr="003D21A9">
        <w:rPr>
          <w:rFonts w:ascii="Tahoma" w:hAnsi="Tahoma" w:cs="Tahoma"/>
          <w:color w:val="000000" w:themeColor="text1"/>
          <w:sz w:val="18"/>
          <w:szCs w:val="18"/>
        </w:rPr>
        <w:t>y</w:t>
      </w:r>
      <w:r w:rsidRPr="003D21A9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E650A0">
        <w:rPr>
          <w:rFonts w:ascii="Tahoma" w:hAnsi="Tahoma" w:cs="Tahoma"/>
          <w:b/>
          <w:color w:val="000000" w:themeColor="text1"/>
          <w:sz w:val="18"/>
          <w:szCs w:val="18"/>
        </w:rPr>
        <w:t>pytani</w:t>
      </w:r>
      <w:r w:rsidR="00E30FE5" w:rsidRPr="00E650A0">
        <w:rPr>
          <w:rFonts w:ascii="Tahoma" w:hAnsi="Tahoma" w:cs="Tahoma"/>
          <w:b/>
          <w:color w:val="000000" w:themeColor="text1"/>
          <w:sz w:val="18"/>
          <w:szCs w:val="18"/>
        </w:rPr>
        <w:t>a</w:t>
      </w:r>
      <w:r w:rsidR="00E650A0" w:rsidRPr="00E650A0">
        <w:rPr>
          <w:rFonts w:ascii="Tahoma" w:hAnsi="Tahoma" w:cs="Tahoma"/>
          <w:b/>
          <w:color w:val="000000" w:themeColor="text1"/>
          <w:sz w:val="18"/>
          <w:szCs w:val="18"/>
        </w:rPr>
        <w:t xml:space="preserve"> nr 45 i nr 46</w:t>
      </w:r>
      <w:r w:rsidR="00DC3892">
        <w:rPr>
          <w:rFonts w:ascii="Tahoma" w:hAnsi="Tahoma" w:cs="Tahoma"/>
          <w:color w:val="000000" w:themeColor="text1"/>
          <w:sz w:val="18"/>
          <w:szCs w:val="18"/>
        </w:rPr>
        <w:t>, na które udzielono niejednoznacznej odpowiedzi</w:t>
      </w:r>
      <w:r w:rsidR="00E650A0">
        <w:rPr>
          <w:rFonts w:ascii="Tahoma" w:hAnsi="Tahoma" w:cs="Tahoma"/>
          <w:color w:val="000000" w:themeColor="text1"/>
          <w:sz w:val="18"/>
          <w:szCs w:val="18"/>
        </w:rPr>
        <w:t xml:space="preserve"> w piśmie o symbolu</w:t>
      </w:r>
    </w:p>
    <w:p w:rsidR="00E650A0" w:rsidRPr="003D21A9" w:rsidRDefault="00E650A0" w:rsidP="00E650A0">
      <w:pPr>
        <w:spacing w:after="0" w:line="276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3D21A9">
        <w:rPr>
          <w:rFonts w:ascii="Tahoma" w:hAnsi="Tahoma" w:cs="Tahoma"/>
          <w:color w:val="000000" w:themeColor="text1"/>
          <w:sz w:val="18"/>
          <w:szCs w:val="18"/>
        </w:rPr>
        <w:t>SP ZOZ ZSM/ZP/</w:t>
      </w:r>
      <w:r>
        <w:rPr>
          <w:rFonts w:ascii="Tahoma" w:hAnsi="Tahoma" w:cs="Tahoma"/>
          <w:color w:val="000000" w:themeColor="text1"/>
          <w:sz w:val="18"/>
          <w:szCs w:val="18"/>
        </w:rPr>
        <w:t>6.</w:t>
      </w:r>
      <w:r>
        <w:rPr>
          <w:rFonts w:ascii="Tahoma" w:hAnsi="Tahoma" w:cs="Tahoma"/>
          <w:color w:val="000000" w:themeColor="text1"/>
          <w:sz w:val="18"/>
          <w:szCs w:val="18"/>
        </w:rPr>
        <w:t>2</w:t>
      </w:r>
      <w:r>
        <w:rPr>
          <w:rFonts w:ascii="Tahoma" w:hAnsi="Tahoma" w:cs="Tahoma"/>
          <w:color w:val="000000" w:themeColor="text1"/>
          <w:sz w:val="18"/>
          <w:szCs w:val="18"/>
        </w:rPr>
        <w:t>/2019</w:t>
      </w:r>
      <w:r>
        <w:rPr>
          <w:rFonts w:ascii="Tahoma" w:hAnsi="Tahoma" w:cs="Tahoma"/>
          <w:color w:val="000000" w:themeColor="text1"/>
          <w:sz w:val="18"/>
          <w:szCs w:val="18"/>
        </w:rPr>
        <w:t xml:space="preserve"> z dnia 28.01.2019r. </w:t>
      </w:r>
    </w:p>
    <w:p w:rsidR="00E650A0" w:rsidRDefault="00E650A0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</w:p>
    <w:p w:rsidR="00DC3892" w:rsidRPr="00E650A0" w:rsidRDefault="00E650A0" w:rsidP="00D3321B">
      <w:pPr>
        <w:pStyle w:val="Tekstpodstawowywcity"/>
        <w:spacing w:line="276" w:lineRule="auto"/>
        <w:ind w:left="0" w:firstLine="0"/>
        <w:rPr>
          <w:rFonts w:ascii="Tahoma" w:hAnsi="Tahoma" w:cs="Tahoma"/>
          <w:color w:val="000000" w:themeColor="text1"/>
          <w:sz w:val="18"/>
          <w:szCs w:val="18"/>
        </w:rPr>
      </w:pPr>
      <w:r w:rsidRPr="00E650A0">
        <w:rPr>
          <w:rFonts w:ascii="Tahoma" w:hAnsi="Tahoma" w:cs="Tahoma"/>
          <w:color w:val="000000" w:themeColor="text1"/>
          <w:sz w:val="18"/>
          <w:szCs w:val="18"/>
        </w:rPr>
        <w:t>Zamawiający sprostowuje odpowiedzi</w:t>
      </w:r>
      <w:r>
        <w:rPr>
          <w:rFonts w:ascii="Tahoma" w:hAnsi="Tahoma" w:cs="Tahoma"/>
          <w:color w:val="000000" w:themeColor="text1"/>
          <w:sz w:val="18"/>
          <w:szCs w:val="18"/>
        </w:rPr>
        <w:t>:</w:t>
      </w:r>
    </w:p>
    <w:p w:rsidR="001E2D71" w:rsidRDefault="001E2D71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E650A0" w:rsidRDefault="00E650A0" w:rsidP="00E650A0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45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8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zacisku pręt-pręt?</w:t>
      </w:r>
    </w:p>
    <w:p w:rsidR="00E650A0" w:rsidRPr="004E5B71" w:rsidRDefault="00E650A0" w:rsidP="00E650A0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Zamawiający oczekuje dostarczenia asortymentu opisanego w SIWZ. </w:t>
      </w:r>
    </w:p>
    <w:p w:rsidR="00E650A0" w:rsidRDefault="00E650A0" w:rsidP="00E650A0">
      <w:pPr>
        <w:widowControl w:val="0"/>
        <w:suppressAutoHyphens/>
        <w:autoSpaceDE w:val="0"/>
        <w:spacing w:after="0" w:line="360" w:lineRule="auto"/>
        <w:rPr>
          <w:rFonts w:ascii="Tahoma" w:eastAsia="Garamond-Italic" w:hAnsi="Tahoma" w:cs="Tahoma"/>
          <w:iCs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color w:val="auto"/>
          <w:sz w:val="18"/>
          <w:szCs w:val="18"/>
        </w:rPr>
        <w:t xml:space="preserve">Pytanie </w:t>
      </w:r>
      <w:r>
        <w:rPr>
          <w:rFonts w:ascii="Tahoma" w:eastAsia="Garamond-Italic" w:hAnsi="Tahoma" w:cs="Tahoma"/>
          <w:b/>
          <w:color w:val="auto"/>
          <w:sz w:val="18"/>
          <w:szCs w:val="18"/>
        </w:rPr>
        <w:t>46</w:t>
      </w:r>
      <w:r>
        <w:rPr>
          <w:rFonts w:ascii="Tahoma" w:eastAsia="Garamond-Italic" w:hAnsi="Tahoma" w:cs="Tahoma"/>
          <w:color w:val="auto"/>
          <w:sz w:val="18"/>
          <w:szCs w:val="18"/>
        </w:rPr>
        <w:t xml:space="preserve">.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 xml:space="preserve">Czy Zamawiający w </w:t>
      </w:r>
      <w:r w:rsidRPr="00095FBA">
        <w:rPr>
          <w:rFonts w:ascii="Tahoma" w:eastAsia="Garamond-Italic" w:hAnsi="Tahoma" w:cs="Tahoma"/>
          <w:b/>
          <w:iCs/>
          <w:color w:val="auto"/>
          <w:sz w:val="18"/>
          <w:szCs w:val="18"/>
        </w:rPr>
        <w:t xml:space="preserve">Pakiecie 7 poz. 9 </w:t>
      </w:r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dopuści możliwość zaoferowania zacisku pręt-</w:t>
      </w:r>
      <w:proofErr w:type="spellStart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grotowkręt</w:t>
      </w:r>
      <w:proofErr w:type="spellEnd"/>
      <w:r w:rsidRPr="00095FBA">
        <w:rPr>
          <w:rFonts w:ascii="Tahoma" w:eastAsia="Garamond-Italic" w:hAnsi="Tahoma" w:cs="Tahoma"/>
          <w:iCs/>
          <w:color w:val="auto"/>
          <w:sz w:val="18"/>
          <w:szCs w:val="18"/>
        </w:rPr>
        <w:t>?</w:t>
      </w:r>
    </w:p>
    <w:p w:rsidR="001E2D71" w:rsidRDefault="00E650A0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r w:rsidRPr="004E5B71">
        <w:rPr>
          <w:rFonts w:ascii="Tahoma" w:eastAsia="Garamond-Italic" w:hAnsi="Tahoma" w:cs="Tahoma"/>
          <w:b/>
          <w:i/>
          <w:color w:val="auto"/>
          <w:sz w:val="18"/>
          <w:szCs w:val="18"/>
        </w:rPr>
        <w:t>ODP :</w:t>
      </w:r>
      <w:r w:rsidRPr="00E650A0">
        <w:rPr>
          <w:rFonts w:ascii="Tahoma" w:eastAsia="Garamond-Italic" w:hAnsi="Tahoma" w:cs="Tahoma"/>
          <w:b/>
          <w:i/>
          <w:color w:val="auto"/>
          <w:sz w:val="18"/>
          <w:szCs w:val="18"/>
        </w:rPr>
        <w:t xml:space="preserve"> </w:t>
      </w:r>
      <w:r>
        <w:rPr>
          <w:rFonts w:ascii="Tahoma" w:eastAsia="Garamond-Italic" w:hAnsi="Tahoma" w:cs="Tahoma"/>
          <w:b/>
          <w:i/>
          <w:color w:val="auto"/>
          <w:sz w:val="18"/>
          <w:szCs w:val="18"/>
        </w:rPr>
        <w:t>Zamawiający oczekuje dostarczenia asortymentu opisanego w SIWZ.</w:t>
      </w:r>
    </w:p>
    <w:p w:rsidR="001E2D71" w:rsidRDefault="001E2D71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E650A0" w:rsidRDefault="00E650A0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3E3C37" w:rsidRDefault="003E3C37" w:rsidP="001E2D71">
      <w:pPr>
        <w:widowControl w:val="0"/>
        <w:suppressAutoHyphens/>
        <w:autoSpaceDE w:val="0"/>
        <w:spacing w:after="0" w:line="360" w:lineRule="auto"/>
        <w:ind w:left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</w:p>
    <w:p w:rsidR="001E3C52" w:rsidRDefault="001E3C52" w:rsidP="00D14E5E">
      <w:pPr>
        <w:widowControl w:val="0"/>
        <w:suppressAutoHyphens/>
        <w:autoSpaceDE w:val="0"/>
        <w:spacing w:before="240" w:line="360" w:lineRule="auto"/>
        <w:ind w:left="709" w:hanging="709"/>
        <w:rPr>
          <w:rFonts w:ascii="Tahoma" w:eastAsia="Garamond-Italic" w:hAnsi="Tahoma" w:cs="Tahoma"/>
          <w:b/>
          <w:i/>
          <w:color w:val="auto"/>
          <w:sz w:val="18"/>
          <w:szCs w:val="18"/>
        </w:rPr>
      </w:pPr>
      <w:bookmarkStart w:id="0" w:name="_GoBack"/>
      <w:bookmarkEnd w:id="0"/>
    </w:p>
    <w:p w:rsidR="005E6F16" w:rsidRPr="003D21A9" w:rsidRDefault="005E6F16" w:rsidP="00D3321B">
      <w:pPr>
        <w:spacing w:after="0" w:line="276" w:lineRule="auto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r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>Otrzymali:</w:t>
      </w:r>
    </w:p>
    <w:p w:rsidR="005E6F16" w:rsidRPr="003D21A9" w:rsidRDefault="00E650A0" w:rsidP="009025CD">
      <w:pPr>
        <w:numPr>
          <w:ilvl w:val="0"/>
          <w:numId w:val="3"/>
        </w:numPr>
        <w:spacing w:after="0" w:line="276" w:lineRule="auto"/>
        <w:ind w:left="0" w:hanging="284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hyperlink r:id="rId8" w:history="1">
        <w:r w:rsidR="005E6F16" w:rsidRPr="003D21A9">
          <w:rPr>
            <w:rFonts w:ascii="Tahoma" w:eastAsia="Times New Roman" w:hAnsi="Tahoma" w:cs="Tahoma"/>
            <w:color w:val="000000" w:themeColor="text1"/>
            <w:sz w:val="18"/>
            <w:szCs w:val="18"/>
            <w:u w:val="single"/>
            <w:lang w:eastAsia="pl-PL"/>
          </w:rPr>
          <w:t>http://zsm.com.pl/</w:t>
        </w:r>
      </w:hyperlink>
      <w:r w:rsidR="00981353"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 xml:space="preserve"> </w:t>
      </w:r>
    </w:p>
    <w:p w:rsidR="005E6F16" w:rsidRPr="003D21A9" w:rsidRDefault="005E6F16" w:rsidP="009025CD">
      <w:pPr>
        <w:numPr>
          <w:ilvl w:val="0"/>
          <w:numId w:val="3"/>
        </w:numPr>
        <w:spacing w:after="0" w:line="276" w:lineRule="auto"/>
        <w:ind w:left="0" w:hanging="284"/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</w:pPr>
      <w:r w:rsidRPr="003D21A9">
        <w:rPr>
          <w:rFonts w:ascii="Tahoma" w:eastAsia="Times New Roman" w:hAnsi="Tahoma" w:cs="Tahoma"/>
          <w:color w:val="000000" w:themeColor="text1"/>
          <w:sz w:val="18"/>
          <w:szCs w:val="18"/>
          <w:lang w:eastAsia="pl-PL"/>
        </w:rPr>
        <w:t>a/a</w:t>
      </w:r>
    </w:p>
    <w:p w:rsidR="001F7D72" w:rsidRPr="003D21A9" w:rsidRDefault="001F7D72" w:rsidP="00D3321B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3D21A9" w:rsidRPr="003D21A9" w:rsidRDefault="003D21A9">
      <w:pPr>
        <w:spacing w:line="276" w:lineRule="auto"/>
        <w:rPr>
          <w:rFonts w:ascii="Tahoma" w:hAnsi="Tahoma" w:cs="Tahoma"/>
          <w:color w:val="000000" w:themeColor="text1"/>
          <w:sz w:val="18"/>
          <w:szCs w:val="18"/>
        </w:rPr>
      </w:pPr>
    </w:p>
    <w:sectPr w:rsidR="003D21A9" w:rsidRPr="003D21A9" w:rsidSect="0007491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843" w:right="1134" w:bottom="1843" w:left="1418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109" w:rsidRDefault="00122109" w:rsidP="007C337A">
      <w:pPr>
        <w:spacing w:after="0" w:line="240" w:lineRule="auto"/>
      </w:pPr>
      <w:r>
        <w:separator/>
      </w:r>
    </w:p>
  </w:endnote>
  <w:endnote w:type="continuationSeparator" w:id="0">
    <w:p w:rsidR="00122109" w:rsidRDefault="00122109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1" w:fontKey="{86B60ABF-BE59-4890-A628-6336A36A45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7151F39-EECA-40F8-A992-3D0DA08384AC}"/>
    <w:embedBold r:id="rId3" w:fontKey="{262A9C08-9848-42C3-9DFD-79167A041BC2}"/>
    <w:embedItalic r:id="rId4" w:fontKey="{EC6586E3-48C3-4738-B085-54A7E9CE44D6}"/>
    <w:embedBoldItalic r:id="rId5" w:fontKey="{8B7BFB4F-B1F6-4F1C-AC76-A417A2CCC6A3}"/>
  </w:font>
  <w:font w:name="Asap">
    <w:panose1 w:val="020F05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F8A1F8DD-5987-4EBE-8C6E-4DF6B3F34140}"/>
    <w:embedBold r:id="rId7" w:fontKey="{FC6BAB34-8373-429A-A792-51E5B742505C}"/>
    <w:embedBoldItalic r:id="rId8" w:fontKey="{36838A3C-A3A7-406F-A7A8-0FB0B5D09B0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9" w:fontKey="{FE7FE77B-B795-440F-BA68-420AAD1F2C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  <w:embedRegular r:id="rId10" w:fontKey="{05A6CFA6-A358-4395-8DCD-19487624365B}"/>
  </w:font>
  <w:font w:name="Didot">
    <w:altName w:val="Times New Roman"/>
    <w:charset w:val="00"/>
    <w:family w:val="roman"/>
    <w:pitch w:val="default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chi Mincho">
    <w:altName w:val="Times New Roman"/>
    <w:charset w:val="EE"/>
    <w:family w:val="auto"/>
    <w:pitch w:val="variable"/>
  </w:font>
  <w:font w:name="Andale Sans UI">
    <w:altName w:val="Arial Unicode MS"/>
    <w:charset w:val="EE"/>
    <w:family w:val="auto"/>
    <w:pitch w:val="variable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11" w:fontKey="{C8B27F0F-1A37-4D4D-B1B7-83D76BC0CE33}"/>
  </w:font>
  <w:font w:name="Garamond-Italic">
    <w:charset w:val="EE"/>
    <w:family w:val="roman"/>
    <w:pitch w:val="default"/>
  </w:font>
  <w:font w:name="Asap Medium">
    <w:panose1 w:val="020F06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BE3E0DE0-7DB0-4AC5-B07D-665223097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8A1FE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2386316" wp14:editId="283E2A65">
              <wp:simplePos x="0" y="0"/>
              <wp:positionH relativeFrom="margin">
                <wp:posOffset>4779645</wp:posOffset>
              </wp:positionH>
              <wp:positionV relativeFrom="paragraph">
                <wp:posOffset>-375237</wp:posOffset>
              </wp:positionV>
              <wp:extent cx="1526540" cy="60325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:rsidR="008A1FE6" w:rsidRPr="006C2010" w:rsidRDefault="008A1FE6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:rsidR="008A1FE6" w:rsidRPr="006C2010" w:rsidRDefault="008A1FE6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KRS: 0000011939</w:t>
                          </w:r>
                        </w:p>
                        <w:p w:rsidR="008A1FE6" w:rsidRPr="006C2010" w:rsidRDefault="008A1FE6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8631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6.35pt;margin-top:-29.55pt;width:120.2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Y1vQIAAMU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" filled="f" stroked="f">
              <v:textbox>
                <w:txbxContent>
                  <w:p w:rsidR="008A1FE6" w:rsidRPr="006C2010" w:rsidRDefault="008A1FE6" w:rsidP="00B0643A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NIP: 6271923530</w:t>
                    </w:r>
                  </w:p>
                  <w:p w:rsidR="008A1FE6" w:rsidRPr="006C2010" w:rsidRDefault="008A1FE6" w:rsidP="00293A4C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REGON: 271503410</w:t>
                    </w:r>
                  </w:p>
                  <w:p w:rsidR="008A1FE6" w:rsidRPr="006C2010" w:rsidRDefault="008A1FE6" w:rsidP="00383A1D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KRS: 0000011939</w:t>
                    </w:r>
                  </w:p>
                  <w:p w:rsidR="008A1FE6" w:rsidRPr="006C2010" w:rsidRDefault="008A1FE6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2CFB2B6" wp14:editId="1507AB04">
              <wp:simplePos x="0" y="0"/>
              <wp:positionH relativeFrom="margin">
                <wp:posOffset>3411484</wp:posOffset>
              </wp:positionH>
              <wp:positionV relativeFrom="paragraph">
                <wp:posOffset>-366611</wp:posOffset>
              </wp:positionV>
              <wp:extent cx="1526540" cy="603250"/>
              <wp:effectExtent l="0" t="0" r="190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zp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CFB2B6" id="_x0000_s1028" type="#_x0000_t202" style="position:absolute;left:0;text-align:left;margin-left:268.6pt;margin-top:-28.85pt;width:120.2pt;height:47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" filled="f" stroked="f">
              <v:textbox>
                <w:txbxContent>
                  <w:p w:rsidR="008A1FE6" w:rsidRPr="006C2010" w:rsidRDefault="008A1FE6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zp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@zsm.com.pl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6FD98FE" wp14:editId="49E2F4A1">
              <wp:simplePos x="0" y="0"/>
              <wp:positionH relativeFrom="column">
                <wp:posOffset>1626522</wp:posOffset>
              </wp:positionH>
              <wp:positionV relativeFrom="paragraph">
                <wp:posOffset>-357241</wp:posOffset>
              </wp:positionV>
              <wp:extent cx="158496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B131BE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B131BE">
                            <w:rPr>
                              <w:sz w:val="16"/>
                              <w:szCs w:val="16"/>
                            </w:rPr>
                            <w:t xml:space="preserve"> Dział </w:t>
                          </w:r>
                          <w:r>
                            <w:rPr>
                              <w:sz w:val="16"/>
                              <w:szCs w:val="16"/>
                            </w:rPr>
                            <w:t>Zamówień Publicznych</w:t>
                          </w:r>
                        </w:p>
                        <w:p w:rsidR="008A1FE6" w:rsidRPr="00B131BE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E7392F"/>
                              <w:sz w:val="16"/>
                              <w:szCs w:val="16"/>
                            </w:rPr>
                            <w:t xml:space="preserve">   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68</w:t>
                          </w:r>
                        </w:p>
                        <w:p w:rsidR="008A1FE6" w:rsidRDefault="008A1FE6" w:rsidP="006D6AF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  </w:t>
                          </w:r>
                          <w:r w:rsidRPr="00B131BE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(32)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349 92 98</w:t>
                          </w:r>
                        </w:p>
                        <w:p w:rsidR="008A1FE6" w:rsidRPr="00B131BE" w:rsidRDefault="008A1FE6" w:rsidP="006D6AF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fax: (32) 349 92 99</w:t>
                          </w:r>
                        </w:p>
                        <w:p w:rsidR="008A1FE6" w:rsidRPr="00B131BE" w:rsidRDefault="008A1FE6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FD98FE" id="_x0000_s1029" type="#_x0000_t202" style="position:absolute;left:0;text-align:left;margin-left:128.05pt;margin-top:-28.15pt;width:124.8pt;height:4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7/vQIAAMU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" filled="f" stroked="f">
              <v:textbox>
                <w:txbxContent>
                  <w:p w:rsidR="008A1FE6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sz w:val="16"/>
                        <w:szCs w:val="16"/>
                      </w:rPr>
                    </w:pPr>
                    <w:r w:rsidRPr="00B131BE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B131BE">
                      <w:rPr>
                        <w:sz w:val="16"/>
                        <w:szCs w:val="16"/>
                      </w:rPr>
                      <w:t xml:space="preserve"> Dział </w:t>
                    </w:r>
                    <w:r>
                      <w:rPr>
                        <w:sz w:val="16"/>
                        <w:szCs w:val="16"/>
                      </w:rPr>
                      <w:t>Zamówień Publicznych</w:t>
                    </w:r>
                  </w:p>
                  <w:p w:rsidR="008A1FE6" w:rsidRPr="00B131BE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E7392F"/>
                        <w:sz w:val="16"/>
                        <w:szCs w:val="16"/>
                      </w:rPr>
                      <w:t xml:space="preserve">   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tel.: (32) 349 92 68</w:t>
                    </w:r>
                  </w:p>
                  <w:p w:rsidR="008A1FE6" w:rsidRDefault="008A1FE6" w:rsidP="006D6AF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  </w:t>
                    </w:r>
                    <w:r w:rsidRPr="00B131BE">
                      <w:rPr>
                        <w:color w:val="808080"/>
                        <w:sz w:val="16"/>
                        <w:szCs w:val="16"/>
                      </w:rPr>
                      <w:t xml:space="preserve"> (32)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349 92 98</w:t>
                    </w:r>
                  </w:p>
                  <w:p w:rsidR="008A1FE6" w:rsidRPr="00B131BE" w:rsidRDefault="008A1FE6" w:rsidP="006D6AF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493" w:hanging="312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fax: (32) 349 92 99</w:t>
                    </w:r>
                  </w:p>
                  <w:p w:rsidR="008A1FE6" w:rsidRPr="00B131BE" w:rsidRDefault="008A1FE6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10D89D6C" wp14:editId="611BEA6F">
              <wp:simplePos x="0" y="0"/>
              <wp:positionH relativeFrom="column">
                <wp:posOffset>-408725</wp:posOffset>
              </wp:positionH>
              <wp:positionV relativeFrom="paragraph">
                <wp:posOffset>-357720</wp:posOffset>
              </wp:positionV>
              <wp:extent cx="1997710" cy="603250"/>
              <wp:effectExtent l="0" t="635" r="2540" b="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FE6" w:rsidRPr="006C2010" w:rsidRDefault="008A1FE6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SP ZOZ Zespół Szpitali Miejskich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:rsidR="008A1FE6" w:rsidRPr="006C2010" w:rsidRDefault="008A1FE6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:rsidR="008A1FE6" w:rsidRPr="006C2010" w:rsidRDefault="008A1FE6" w:rsidP="00CB1D0B">
                          <w:pPr>
                            <w:ind w:left="181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D89D6C" id="_x0000_s1030" type="#_x0000_t202" style="position:absolute;left:0;text-align:left;margin-left:-32.2pt;margin-top:-28.1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SLvgIAAMU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" filled="f" stroked="f">
              <v:textbox>
                <w:txbxContent>
                  <w:p w:rsidR="008A1FE6" w:rsidRPr="006C2010" w:rsidRDefault="008A1FE6" w:rsidP="00A539C1">
                    <w:pPr>
                      <w:pStyle w:val="Stopka"/>
                      <w:ind w:left="312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SP ZOZ Zespół Szpitali Miejskich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181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 Chorzowie</w:t>
                    </w:r>
                  </w:p>
                  <w:p w:rsidR="008A1FE6" w:rsidRPr="006C2010" w:rsidRDefault="008A1FE6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ul. Strzelców Bytomskich 11</w:t>
                    </w:r>
                  </w:p>
                  <w:p w:rsidR="008A1FE6" w:rsidRPr="006C2010" w:rsidRDefault="008A1FE6" w:rsidP="00CB1D0B">
                    <w:pPr>
                      <w:ind w:left="181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109" w:rsidRDefault="00122109" w:rsidP="007C337A">
      <w:pPr>
        <w:spacing w:after="0" w:line="240" w:lineRule="auto"/>
      </w:pPr>
      <w:r>
        <w:separator/>
      </w:r>
    </w:p>
  </w:footnote>
  <w:footnote w:type="continuationSeparator" w:id="0">
    <w:p w:rsidR="00122109" w:rsidRDefault="00122109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E650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619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Pr="00CB1D0B" w:rsidRDefault="00E650A0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209.85pt;margin-top:-134.35pt;width:606.7pt;height:853.2pt;z-index:-25165516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8A1FE6">
      <w:rPr>
        <w:noProof/>
        <w:sz w:val="18"/>
        <w:szCs w:val="18"/>
        <w:lang w:eastAsia="pl-PL"/>
      </w:rPr>
      <w:drawing>
        <wp:inline distT="0" distB="0" distL="0" distR="0">
          <wp:extent cx="2846705" cy="532765"/>
          <wp:effectExtent l="0" t="0" r="0" b="635"/>
          <wp:docPr id="11" name="Obraz 11" descr="logo_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papi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0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FE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EB85FDC" wp14:editId="42424F97">
              <wp:simplePos x="0" y="0"/>
              <wp:positionH relativeFrom="margin">
                <wp:align>right</wp:align>
              </wp:positionH>
              <wp:positionV relativeFrom="paragraph">
                <wp:posOffset>13335</wp:posOffset>
              </wp:positionV>
              <wp:extent cx="2543175" cy="284672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284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1FE6" w:rsidRDefault="008A1FE6" w:rsidP="006D6AF1">
                          <w:pPr>
                            <w:pStyle w:val="Oddzia"/>
                            <w:rPr>
                              <w:rFonts w:ascii="Asap Medium" w:hAnsi="Asap Medium"/>
                            </w:rPr>
                          </w:pPr>
                          <w:r>
                            <w:rPr>
                              <w:rFonts w:ascii="Asap Medium" w:hAnsi="Asap Medium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B85FD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9.05pt;margin-top:1.05pt;width:200.25pt;height:22.4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" filled="f" stroked="f">
              <v:textbox>
                <w:txbxContent>
                  <w:p w:rsidR="008A1FE6" w:rsidRDefault="008A1FE6" w:rsidP="006D6AF1">
                    <w:pPr>
                      <w:pStyle w:val="Oddzia"/>
                      <w:rPr>
                        <w:rFonts w:ascii="Asap Medium" w:hAnsi="Asap Medium"/>
                      </w:rPr>
                    </w:pPr>
                    <w:r>
                      <w:rPr>
                        <w:rFonts w:ascii="Asap Medium" w:hAnsi="Asap Medium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E6" w:rsidRDefault="00E650A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BF866B3"/>
    <w:multiLevelType w:val="multilevel"/>
    <w:tmpl w:val="77C436D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53" w:hanging="360"/>
      </w:pPr>
      <w:rPr>
        <w:rFonts w:ascii="Tahoma" w:hAnsi="Tahoma" w:cs="Tahoma" w:hint="default"/>
        <w:b w:val="0"/>
        <w:strike w:val="0"/>
        <w:color w:val="auto"/>
        <w:sz w:val="1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7429E"/>
    <w:multiLevelType w:val="hybridMultilevel"/>
    <w:tmpl w:val="ACB63A2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46D72"/>
    <w:multiLevelType w:val="hybridMultilevel"/>
    <w:tmpl w:val="EC144D78"/>
    <w:lvl w:ilvl="0" w:tplc="1AE8869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E77F4"/>
    <w:multiLevelType w:val="hybridMultilevel"/>
    <w:tmpl w:val="EF6E02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452AC"/>
    <w:multiLevelType w:val="hybridMultilevel"/>
    <w:tmpl w:val="BA8402AA"/>
    <w:lvl w:ilvl="0" w:tplc="3FC274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6629D"/>
    <w:multiLevelType w:val="hybridMultilevel"/>
    <w:tmpl w:val="123E1A78"/>
    <w:lvl w:ilvl="0" w:tplc="BFA0F642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C2664"/>
    <w:multiLevelType w:val="hybridMultilevel"/>
    <w:tmpl w:val="AB1266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A32FA"/>
    <w:multiLevelType w:val="hybridMultilevel"/>
    <w:tmpl w:val="17127DC2"/>
    <w:lvl w:ilvl="0" w:tplc="2D3817A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96366AE"/>
    <w:multiLevelType w:val="hybridMultilevel"/>
    <w:tmpl w:val="E1F63782"/>
    <w:lvl w:ilvl="0" w:tplc="1E924DE4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4D34EA"/>
    <w:multiLevelType w:val="hybridMultilevel"/>
    <w:tmpl w:val="2DE4CB14"/>
    <w:lvl w:ilvl="0" w:tplc="06449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17322DA"/>
    <w:multiLevelType w:val="hybridMultilevel"/>
    <w:tmpl w:val="67D27140"/>
    <w:lvl w:ilvl="0" w:tplc="FEDCDD5E">
      <w:start w:val="1"/>
      <w:numFmt w:val="bullet"/>
      <w:lvlText w:val="-"/>
      <w:lvlJc w:val="left"/>
      <w:pPr>
        <w:ind w:left="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B96B92A">
      <w:start w:val="1"/>
      <w:numFmt w:val="bullet"/>
      <w:lvlText w:val="o"/>
      <w:lvlJc w:val="left"/>
      <w:pPr>
        <w:ind w:left="1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508258">
      <w:start w:val="1"/>
      <w:numFmt w:val="bullet"/>
      <w:lvlText w:val="▪"/>
      <w:lvlJc w:val="left"/>
      <w:pPr>
        <w:ind w:left="1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D6D104">
      <w:start w:val="1"/>
      <w:numFmt w:val="bullet"/>
      <w:lvlText w:val="•"/>
      <w:lvlJc w:val="left"/>
      <w:pPr>
        <w:ind w:left="2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BA2490">
      <w:start w:val="1"/>
      <w:numFmt w:val="bullet"/>
      <w:lvlText w:val="o"/>
      <w:lvlJc w:val="left"/>
      <w:pPr>
        <w:ind w:left="3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C2E31A">
      <w:start w:val="1"/>
      <w:numFmt w:val="bullet"/>
      <w:lvlText w:val="▪"/>
      <w:lvlJc w:val="left"/>
      <w:pPr>
        <w:ind w:left="3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4ED244">
      <w:start w:val="1"/>
      <w:numFmt w:val="bullet"/>
      <w:lvlText w:val="•"/>
      <w:lvlJc w:val="left"/>
      <w:pPr>
        <w:ind w:left="4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EE259A">
      <w:start w:val="1"/>
      <w:numFmt w:val="bullet"/>
      <w:lvlText w:val="o"/>
      <w:lvlJc w:val="left"/>
      <w:pPr>
        <w:ind w:left="5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0DCE2EC">
      <w:start w:val="1"/>
      <w:numFmt w:val="bullet"/>
      <w:lvlText w:val="▪"/>
      <w:lvlJc w:val="left"/>
      <w:pPr>
        <w:ind w:left="6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9"/>
  </w:num>
  <w:num w:numId="11">
    <w:abstractNumId w:val="6"/>
  </w:num>
  <w:num w:numId="12">
    <w:abstractNumId w:val="3"/>
  </w:num>
  <w:num w:numId="13">
    <w:abstractNumId w:val="0"/>
  </w:num>
  <w:num w:numId="14">
    <w:abstractNumId w:val="13"/>
  </w:num>
  <w:num w:numId="1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C5"/>
    <w:rsid w:val="000110E3"/>
    <w:rsid w:val="000165EA"/>
    <w:rsid w:val="00021F43"/>
    <w:rsid w:val="00024717"/>
    <w:rsid w:val="000265E0"/>
    <w:rsid w:val="0003420F"/>
    <w:rsid w:val="000375BC"/>
    <w:rsid w:val="00047971"/>
    <w:rsid w:val="000510FE"/>
    <w:rsid w:val="000520C7"/>
    <w:rsid w:val="00054FD0"/>
    <w:rsid w:val="0007491F"/>
    <w:rsid w:val="00077652"/>
    <w:rsid w:val="000852FD"/>
    <w:rsid w:val="000954DE"/>
    <w:rsid w:val="00095FBA"/>
    <w:rsid w:val="000C3E20"/>
    <w:rsid w:val="000D7AF5"/>
    <w:rsid w:val="000E12D0"/>
    <w:rsid w:val="000E7843"/>
    <w:rsid w:val="000F4525"/>
    <w:rsid w:val="00107598"/>
    <w:rsid w:val="0011318A"/>
    <w:rsid w:val="00115E93"/>
    <w:rsid w:val="00122109"/>
    <w:rsid w:val="00125C72"/>
    <w:rsid w:val="00130E58"/>
    <w:rsid w:val="00151CA6"/>
    <w:rsid w:val="00152C94"/>
    <w:rsid w:val="00165BF0"/>
    <w:rsid w:val="001908D5"/>
    <w:rsid w:val="001979D7"/>
    <w:rsid w:val="001A6596"/>
    <w:rsid w:val="001B0234"/>
    <w:rsid w:val="001B0785"/>
    <w:rsid w:val="001B70ED"/>
    <w:rsid w:val="001C6562"/>
    <w:rsid w:val="001C70AF"/>
    <w:rsid w:val="001D2958"/>
    <w:rsid w:val="001E2D71"/>
    <w:rsid w:val="001E304E"/>
    <w:rsid w:val="001E3186"/>
    <w:rsid w:val="001E3C52"/>
    <w:rsid w:val="001F7D72"/>
    <w:rsid w:val="00212CAF"/>
    <w:rsid w:val="00216BC7"/>
    <w:rsid w:val="00216EF8"/>
    <w:rsid w:val="002304A5"/>
    <w:rsid w:val="002324DB"/>
    <w:rsid w:val="00270BD4"/>
    <w:rsid w:val="002734DC"/>
    <w:rsid w:val="00281987"/>
    <w:rsid w:val="00286BE0"/>
    <w:rsid w:val="00293A4C"/>
    <w:rsid w:val="002A22AE"/>
    <w:rsid w:val="002A5020"/>
    <w:rsid w:val="002C406C"/>
    <w:rsid w:val="002C4827"/>
    <w:rsid w:val="002D0368"/>
    <w:rsid w:val="002F0BD9"/>
    <w:rsid w:val="002F0E2F"/>
    <w:rsid w:val="002F0F15"/>
    <w:rsid w:val="002F7805"/>
    <w:rsid w:val="00340E5C"/>
    <w:rsid w:val="00345814"/>
    <w:rsid w:val="0034724E"/>
    <w:rsid w:val="00362862"/>
    <w:rsid w:val="00363F69"/>
    <w:rsid w:val="00370F84"/>
    <w:rsid w:val="00376068"/>
    <w:rsid w:val="00376F6A"/>
    <w:rsid w:val="00383A1D"/>
    <w:rsid w:val="00390D8E"/>
    <w:rsid w:val="003922B5"/>
    <w:rsid w:val="003A2D9D"/>
    <w:rsid w:val="003A3D33"/>
    <w:rsid w:val="003B7ECD"/>
    <w:rsid w:val="003C12BD"/>
    <w:rsid w:val="003C3E05"/>
    <w:rsid w:val="003D21A9"/>
    <w:rsid w:val="003D6566"/>
    <w:rsid w:val="003E3C37"/>
    <w:rsid w:val="003E6BB0"/>
    <w:rsid w:val="003E78EA"/>
    <w:rsid w:val="003F7AD6"/>
    <w:rsid w:val="004102F7"/>
    <w:rsid w:val="00415701"/>
    <w:rsid w:val="00416439"/>
    <w:rsid w:val="004202D9"/>
    <w:rsid w:val="0044348B"/>
    <w:rsid w:val="004514D0"/>
    <w:rsid w:val="00456FDE"/>
    <w:rsid w:val="00460C12"/>
    <w:rsid w:val="00461623"/>
    <w:rsid w:val="004665AB"/>
    <w:rsid w:val="004731D1"/>
    <w:rsid w:val="00487D2B"/>
    <w:rsid w:val="004A0AAE"/>
    <w:rsid w:val="004A24ED"/>
    <w:rsid w:val="004C043C"/>
    <w:rsid w:val="004C33B2"/>
    <w:rsid w:val="004D6C7C"/>
    <w:rsid w:val="004E5B71"/>
    <w:rsid w:val="004F6C81"/>
    <w:rsid w:val="0050025C"/>
    <w:rsid w:val="00510DF5"/>
    <w:rsid w:val="00511E7F"/>
    <w:rsid w:val="00521417"/>
    <w:rsid w:val="0052313F"/>
    <w:rsid w:val="005352A7"/>
    <w:rsid w:val="00541C61"/>
    <w:rsid w:val="005523C6"/>
    <w:rsid w:val="0055711A"/>
    <w:rsid w:val="0056259C"/>
    <w:rsid w:val="00571276"/>
    <w:rsid w:val="00583A50"/>
    <w:rsid w:val="005A2F0C"/>
    <w:rsid w:val="005C672D"/>
    <w:rsid w:val="005D13ED"/>
    <w:rsid w:val="005E6F16"/>
    <w:rsid w:val="00603C0D"/>
    <w:rsid w:val="00605264"/>
    <w:rsid w:val="00613A93"/>
    <w:rsid w:val="00625DD3"/>
    <w:rsid w:val="00641105"/>
    <w:rsid w:val="00650D65"/>
    <w:rsid w:val="00653503"/>
    <w:rsid w:val="00654E56"/>
    <w:rsid w:val="00681EF9"/>
    <w:rsid w:val="00691BE9"/>
    <w:rsid w:val="006A3423"/>
    <w:rsid w:val="006B3CBD"/>
    <w:rsid w:val="006C2010"/>
    <w:rsid w:val="006D6AF1"/>
    <w:rsid w:val="006D7B09"/>
    <w:rsid w:val="006E0A3D"/>
    <w:rsid w:val="006E0E48"/>
    <w:rsid w:val="006F786E"/>
    <w:rsid w:val="00700CD3"/>
    <w:rsid w:val="00706C2E"/>
    <w:rsid w:val="00710FD4"/>
    <w:rsid w:val="00711523"/>
    <w:rsid w:val="00712468"/>
    <w:rsid w:val="00716C55"/>
    <w:rsid w:val="00724F88"/>
    <w:rsid w:val="00725D1C"/>
    <w:rsid w:val="0074305B"/>
    <w:rsid w:val="00761DA8"/>
    <w:rsid w:val="0076201F"/>
    <w:rsid w:val="00770C92"/>
    <w:rsid w:val="00772908"/>
    <w:rsid w:val="0077557D"/>
    <w:rsid w:val="00775D02"/>
    <w:rsid w:val="00782153"/>
    <w:rsid w:val="007829DD"/>
    <w:rsid w:val="007C337A"/>
    <w:rsid w:val="007C3F79"/>
    <w:rsid w:val="007D0A0B"/>
    <w:rsid w:val="00805DD8"/>
    <w:rsid w:val="00812801"/>
    <w:rsid w:val="0081431C"/>
    <w:rsid w:val="008301B8"/>
    <w:rsid w:val="00833A28"/>
    <w:rsid w:val="00833F63"/>
    <w:rsid w:val="00836EC5"/>
    <w:rsid w:val="008410E5"/>
    <w:rsid w:val="00856110"/>
    <w:rsid w:val="00856B95"/>
    <w:rsid w:val="00864326"/>
    <w:rsid w:val="00867169"/>
    <w:rsid w:val="0088138C"/>
    <w:rsid w:val="00891142"/>
    <w:rsid w:val="00891AEF"/>
    <w:rsid w:val="00896EE2"/>
    <w:rsid w:val="008A1FE6"/>
    <w:rsid w:val="008B56F6"/>
    <w:rsid w:val="008C41C1"/>
    <w:rsid w:val="008E387E"/>
    <w:rsid w:val="008E59EE"/>
    <w:rsid w:val="008E7901"/>
    <w:rsid w:val="009025CD"/>
    <w:rsid w:val="009152B7"/>
    <w:rsid w:val="0093246F"/>
    <w:rsid w:val="009359AF"/>
    <w:rsid w:val="00946086"/>
    <w:rsid w:val="00966B66"/>
    <w:rsid w:val="00967C51"/>
    <w:rsid w:val="00981353"/>
    <w:rsid w:val="009A0DB8"/>
    <w:rsid w:val="009C475D"/>
    <w:rsid w:val="00A061BA"/>
    <w:rsid w:val="00A12485"/>
    <w:rsid w:val="00A15245"/>
    <w:rsid w:val="00A17757"/>
    <w:rsid w:val="00A2398B"/>
    <w:rsid w:val="00A4619D"/>
    <w:rsid w:val="00A539C1"/>
    <w:rsid w:val="00A53CE6"/>
    <w:rsid w:val="00A60F9E"/>
    <w:rsid w:val="00A65AA1"/>
    <w:rsid w:val="00A719C4"/>
    <w:rsid w:val="00A97EE2"/>
    <w:rsid w:val="00AA395C"/>
    <w:rsid w:val="00AA48CE"/>
    <w:rsid w:val="00AB13E2"/>
    <w:rsid w:val="00AD24F9"/>
    <w:rsid w:val="00AD3AC0"/>
    <w:rsid w:val="00AF446C"/>
    <w:rsid w:val="00AF72BE"/>
    <w:rsid w:val="00AF7D0B"/>
    <w:rsid w:val="00B02A4B"/>
    <w:rsid w:val="00B034E4"/>
    <w:rsid w:val="00B0643A"/>
    <w:rsid w:val="00B073FD"/>
    <w:rsid w:val="00B131BE"/>
    <w:rsid w:val="00B22E5A"/>
    <w:rsid w:val="00B26764"/>
    <w:rsid w:val="00B41AAB"/>
    <w:rsid w:val="00B42057"/>
    <w:rsid w:val="00B442E7"/>
    <w:rsid w:val="00B459D3"/>
    <w:rsid w:val="00B62223"/>
    <w:rsid w:val="00B679CC"/>
    <w:rsid w:val="00B77D36"/>
    <w:rsid w:val="00B84B6D"/>
    <w:rsid w:val="00B90580"/>
    <w:rsid w:val="00B938E9"/>
    <w:rsid w:val="00B95196"/>
    <w:rsid w:val="00BA6627"/>
    <w:rsid w:val="00BA666B"/>
    <w:rsid w:val="00BB0DA4"/>
    <w:rsid w:val="00BB2186"/>
    <w:rsid w:val="00BB543B"/>
    <w:rsid w:val="00BB6810"/>
    <w:rsid w:val="00BD0E7A"/>
    <w:rsid w:val="00BE498C"/>
    <w:rsid w:val="00C2067C"/>
    <w:rsid w:val="00C32D20"/>
    <w:rsid w:val="00C46431"/>
    <w:rsid w:val="00C518CD"/>
    <w:rsid w:val="00C56EC8"/>
    <w:rsid w:val="00C642F7"/>
    <w:rsid w:val="00C77C0F"/>
    <w:rsid w:val="00CA00D4"/>
    <w:rsid w:val="00CB1D0B"/>
    <w:rsid w:val="00CB7857"/>
    <w:rsid w:val="00CB7BF9"/>
    <w:rsid w:val="00CC1197"/>
    <w:rsid w:val="00CD139F"/>
    <w:rsid w:val="00CD16A4"/>
    <w:rsid w:val="00CF2A2D"/>
    <w:rsid w:val="00D14840"/>
    <w:rsid w:val="00D14E5E"/>
    <w:rsid w:val="00D15C03"/>
    <w:rsid w:val="00D1651E"/>
    <w:rsid w:val="00D24DC6"/>
    <w:rsid w:val="00D26826"/>
    <w:rsid w:val="00D32B53"/>
    <w:rsid w:val="00D3321B"/>
    <w:rsid w:val="00D3468E"/>
    <w:rsid w:val="00D6033D"/>
    <w:rsid w:val="00D70FF2"/>
    <w:rsid w:val="00D7639D"/>
    <w:rsid w:val="00D82A98"/>
    <w:rsid w:val="00D85C28"/>
    <w:rsid w:val="00D87B09"/>
    <w:rsid w:val="00D960EB"/>
    <w:rsid w:val="00D962A1"/>
    <w:rsid w:val="00DA52F0"/>
    <w:rsid w:val="00DC202D"/>
    <w:rsid w:val="00DC3892"/>
    <w:rsid w:val="00DD486D"/>
    <w:rsid w:val="00DE108B"/>
    <w:rsid w:val="00DE1FE9"/>
    <w:rsid w:val="00DF3C7B"/>
    <w:rsid w:val="00DF5DC5"/>
    <w:rsid w:val="00E249EF"/>
    <w:rsid w:val="00E30FE5"/>
    <w:rsid w:val="00E31195"/>
    <w:rsid w:val="00E466B4"/>
    <w:rsid w:val="00E52297"/>
    <w:rsid w:val="00E56C8C"/>
    <w:rsid w:val="00E57A75"/>
    <w:rsid w:val="00E60612"/>
    <w:rsid w:val="00E650A0"/>
    <w:rsid w:val="00E66AA6"/>
    <w:rsid w:val="00E72D63"/>
    <w:rsid w:val="00E73FFF"/>
    <w:rsid w:val="00E81AC1"/>
    <w:rsid w:val="00E94272"/>
    <w:rsid w:val="00E94449"/>
    <w:rsid w:val="00E97639"/>
    <w:rsid w:val="00EB39E9"/>
    <w:rsid w:val="00EC105C"/>
    <w:rsid w:val="00EC322E"/>
    <w:rsid w:val="00EC75C5"/>
    <w:rsid w:val="00ED2832"/>
    <w:rsid w:val="00EE7FF4"/>
    <w:rsid w:val="00F129BA"/>
    <w:rsid w:val="00F34696"/>
    <w:rsid w:val="00F42FE4"/>
    <w:rsid w:val="00F564D6"/>
    <w:rsid w:val="00F65AA5"/>
    <w:rsid w:val="00F66251"/>
    <w:rsid w:val="00F742D7"/>
    <w:rsid w:val="00F92399"/>
    <w:rsid w:val="00FD7350"/>
    <w:rsid w:val="00FE2AA8"/>
    <w:rsid w:val="00FE48C3"/>
    <w:rsid w:val="00FE49F4"/>
    <w:rsid w:val="00FE78C7"/>
    <w:rsid w:val="00FF28FE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919D59B"/>
  <w15:docId w15:val="{E9D20F68-1B29-4AE4-8686-BB8CE41E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1F43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aliases w:val="CW_Lista Znak"/>
    <w:link w:val="Akapitzlist"/>
    <w:uiPriority w:val="34"/>
    <w:qFormat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  <w:style w:type="character" w:styleId="UyteHipercze">
    <w:name w:val="FollowedHyperlink"/>
    <w:basedOn w:val="Domylnaczcionkaakapitu"/>
    <w:uiPriority w:val="99"/>
    <w:semiHidden/>
    <w:unhideWhenUsed/>
    <w:rsid w:val="00E66AA6"/>
    <w:rPr>
      <w:color w:val="954F72" w:themeColor="followedHyperlink"/>
      <w:u w:val="single"/>
    </w:rPr>
  </w:style>
  <w:style w:type="paragraph" w:customStyle="1" w:styleId="NormalTable1">
    <w:name w:val="Normal Table1"/>
    <w:rsid w:val="0007765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sm.com.pl/chcpio/o-nas-2/zamowienia-publiczn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komorka_2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B3537-75C8-43AB-9B54-09CA293C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papier_firmowy_komorka_2 (002)</Template>
  <TotalTime>9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Barbara Gierałtowska</cp:lastModifiedBy>
  <cp:revision>7</cp:revision>
  <cp:lastPrinted>2019-01-28T14:34:00Z</cp:lastPrinted>
  <dcterms:created xsi:type="dcterms:W3CDTF">2019-01-28T12:46:00Z</dcterms:created>
  <dcterms:modified xsi:type="dcterms:W3CDTF">2019-01-28T14:34:00Z</dcterms:modified>
</cp:coreProperties>
</file>