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30AC1" w14:textId="5F7E71A1" w:rsidR="00712159" w:rsidRPr="006C3916" w:rsidRDefault="00985B15" w:rsidP="00712159">
      <w:pPr>
        <w:pStyle w:val="Nagwek"/>
        <w:jc w:val="right"/>
        <w:rPr>
          <w:sz w:val="22"/>
        </w:rPr>
      </w:pPr>
      <w:r>
        <w:rPr>
          <w:szCs w:val="24"/>
        </w:rPr>
        <w:t>Załącznik nr 3 do zapytania ofertowego nr</w:t>
      </w:r>
      <w:r>
        <w:rPr>
          <w:rFonts w:cs="Arial"/>
          <w:color w:val="000000"/>
          <w:szCs w:val="24"/>
        </w:rPr>
        <w:t>……………………………..</w:t>
      </w:r>
    </w:p>
    <w:p w14:paraId="7B83BDBC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p w14:paraId="1DBF6D19" w14:textId="56905E6F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  <w:r w:rsidRPr="006C3916">
        <w:rPr>
          <w:rFonts w:eastAsia="Times New Roman"/>
          <w:color w:val="auto"/>
          <w:sz w:val="22"/>
          <w:lang w:eastAsia="pl-PL"/>
        </w:rPr>
        <w:t>Składający ofertę:.</w:t>
      </w:r>
    </w:p>
    <w:p w14:paraId="4949CCE0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tbl>
      <w:tblPr>
        <w:tblW w:w="9996" w:type="dxa"/>
        <w:tblInd w:w="-418" w:type="dxa"/>
        <w:tblLayout w:type="fixed"/>
        <w:tblLook w:val="01E0" w:firstRow="1" w:lastRow="1" w:firstColumn="1" w:lastColumn="1" w:noHBand="0" w:noVBand="0"/>
      </w:tblPr>
      <w:tblGrid>
        <w:gridCol w:w="5278"/>
        <w:gridCol w:w="4718"/>
      </w:tblGrid>
      <w:tr w:rsidR="00712159" w:rsidRPr="006C3916" w14:paraId="1B0FE644" w14:textId="77777777" w:rsidTr="00712159">
        <w:trPr>
          <w:trHeight w:val="525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925A2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b/>
                <w:bCs/>
                <w:color w:val="auto"/>
                <w:sz w:val="22"/>
                <w:lang w:eastAsia="pl-PL"/>
              </w:rPr>
              <w:t>Wykonawca</w:t>
            </w:r>
          </w:p>
          <w:p w14:paraId="66B5A89E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b/>
                <w:bCs/>
                <w:color w:val="auto"/>
                <w:sz w:val="22"/>
                <w:lang w:eastAsia="pl-PL"/>
              </w:rPr>
              <w:t>(pełna nazwa albo imię i nazwisko)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9D66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7F2D3063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03A63A1C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  <w:tr w:rsidR="00712159" w:rsidRPr="006C3916" w14:paraId="01297F65" w14:textId="77777777" w:rsidTr="00712159">
        <w:trPr>
          <w:trHeight w:val="483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18AFB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b/>
                <w:bCs/>
                <w:color w:val="auto"/>
                <w:sz w:val="22"/>
                <w:lang w:eastAsia="pl-PL"/>
              </w:rPr>
              <w:t>Siedziba/miejsce zamieszkania i adres jeżeli jest miejscem wykonywania działalności Wykonawcy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D9593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3FA012CD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7AFE199C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</w:tbl>
    <w:p w14:paraId="3FB75F07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p w14:paraId="78C56362" w14:textId="77777777" w:rsidR="00712159" w:rsidRPr="006C3916" w:rsidRDefault="00712159" w:rsidP="00712159">
      <w:pPr>
        <w:suppressAutoHyphens/>
        <w:spacing w:after="0" w:line="240" w:lineRule="auto"/>
        <w:jc w:val="center"/>
        <w:rPr>
          <w:rFonts w:eastAsia="Times New Roman"/>
          <w:b/>
          <w:bCs/>
          <w:color w:val="auto"/>
          <w:szCs w:val="24"/>
          <w:lang w:eastAsia="pl-PL"/>
        </w:rPr>
      </w:pPr>
      <w:r w:rsidRPr="006C3916">
        <w:rPr>
          <w:rFonts w:eastAsia="Times New Roman"/>
          <w:b/>
          <w:bCs/>
          <w:color w:val="auto"/>
          <w:szCs w:val="24"/>
          <w:lang w:eastAsia="pl-PL"/>
        </w:rPr>
        <w:t xml:space="preserve">Wykaz usług </w:t>
      </w:r>
    </w:p>
    <w:p w14:paraId="4782B09F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tbl>
      <w:tblPr>
        <w:tblW w:w="9967" w:type="dxa"/>
        <w:jc w:val="center"/>
        <w:tblLayout w:type="fixed"/>
        <w:tblLook w:val="0000" w:firstRow="0" w:lastRow="0" w:firstColumn="0" w:lastColumn="0" w:noHBand="0" w:noVBand="0"/>
      </w:tblPr>
      <w:tblGrid>
        <w:gridCol w:w="645"/>
        <w:gridCol w:w="3960"/>
        <w:gridCol w:w="5362"/>
      </w:tblGrid>
      <w:tr w:rsidR="00712159" w:rsidRPr="006C3916" w14:paraId="27F66921" w14:textId="77777777" w:rsidTr="00EB78F7">
        <w:trPr>
          <w:trHeight w:val="812"/>
          <w:jc w:val="center"/>
        </w:trPr>
        <w:tc>
          <w:tcPr>
            <w:tcW w:w="99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7BBE8DB6" w14:textId="3968C2C5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 xml:space="preserve">O udzielenie zamówienia mogą ubiegać się Wykonawcy, którzy  </w:t>
            </w:r>
            <w:r w:rsidRPr="006C3916">
              <w:rPr>
                <w:rFonts w:eastAsia="Times New Roman" w:cs="Calibri"/>
                <w:color w:val="000000"/>
                <w:sz w:val="22"/>
                <w:lang w:eastAsia="pl-PL"/>
              </w:rPr>
              <w:t xml:space="preserve">w okresie od 01.01.2018 r. wykonali (tj. świadczyli, zrealizowali, zakończyli) co najmniej </w:t>
            </w:r>
            <w:r w:rsidR="00697521">
              <w:rPr>
                <w:rFonts w:eastAsia="Times New Roman" w:cs="Calibri"/>
                <w:color w:val="000000"/>
                <w:sz w:val="22"/>
                <w:lang w:eastAsia="pl-PL"/>
              </w:rPr>
              <w:t>3</w:t>
            </w:r>
            <w:r w:rsidRPr="006C3916">
              <w:rPr>
                <w:rFonts w:eastAsia="Times New Roman" w:cs="Calibri"/>
                <w:color w:val="000000"/>
                <w:sz w:val="22"/>
                <w:lang w:eastAsia="pl-PL"/>
              </w:rPr>
              <w:t> usług</w:t>
            </w:r>
            <w:r w:rsidR="009C5A7D">
              <w:rPr>
                <w:rFonts w:eastAsia="Times New Roman" w:cs="Calibri"/>
                <w:color w:val="000000"/>
                <w:sz w:val="22"/>
                <w:lang w:eastAsia="pl-PL"/>
              </w:rPr>
              <w:t>i</w:t>
            </w:r>
            <w:r w:rsidRPr="006C3916">
              <w:rPr>
                <w:rFonts w:eastAsia="Times New Roman" w:cs="Calibri"/>
                <w:color w:val="000000"/>
                <w:sz w:val="22"/>
                <w:lang w:eastAsia="pl-PL"/>
              </w:rPr>
              <w:t xml:space="preserve"> obejmujących swoim zakresem:</w:t>
            </w:r>
          </w:p>
          <w:p w14:paraId="0EC7F45E" w14:textId="65FB7604" w:rsidR="00712159" w:rsidRPr="00697521" w:rsidRDefault="00697521" w:rsidP="00697521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97521">
              <w:rPr>
                <w:rFonts w:eastAsia="Times New Roman" w:cs="Calibri"/>
                <w:color w:val="000000"/>
                <w:sz w:val="22"/>
                <w:lang w:eastAsia="pl-PL"/>
              </w:rPr>
              <w:t>Usługa nadzoru autorskiego nad oprogramowaniem „Infinitt Pacs”</w:t>
            </w:r>
          </w:p>
        </w:tc>
      </w:tr>
      <w:tr w:rsidR="00712159" w:rsidRPr="006C3916" w14:paraId="5CECB42E" w14:textId="77777777" w:rsidTr="00EB78F7">
        <w:trPr>
          <w:trHeight w:val="427"/>
          <w:jc w:val="center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32BEC8F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Lp.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EEE0F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Przedmiot zamówienia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89F938F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Opis</w:t>
            </w:r>
          </w:p>
        </w:tc>
      </w:tr>
      <w:tr w:rsidR="00712159" w:rsidRPr="006C3916" w14:paraId="7508954B" w14:textId="77777777" w:rsidTr="00EB78F7">
        <w:trPr>
          <w:trHeight w:val="545"/>
          <w:jc w:val="center"/>
        </w:trPr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FC943BD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8B39A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b/>
                <w:bCs/>
                <w:color w:val="auto"/>
                <w:sz w:val="22"/>
                <w:lang w:eastAsia="pl-PL"/>
              </w:rPr>
              <w:t xml:space="preserve">Zamawiający </w:t>
            </w:r>
            <w:r w:rsidRPr="006C3916">
              <w:rPr>
                <w:rFonts w:eastAsia="Times New Roman"/>
                <w:i/>
                <w:iCs/>
                <w:color w:val="auto"/>
                <w:sz w:val="22"/>
                <w:lang w:eastAsia="pl-PL"/>
              </w:rPr>
              <w:t>(podmiot, który zlecał wykonanie usługi)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F0439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4361BA0D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172B592B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 xml:space="preserve"> (nazwa i adres)</w:t>
            </w:r>
          </w:p>
        </w:tc>
      </w:tr>
      <w:tr w:rsidR="00712159" w:rsidRPr="006C3916" w14:paraId="722A8963" w14:textId="77777777" w:rsidTr="00EB78F7">
        <w:trPr>
          <w:trHeight w:val="545"/>
          <w:jc w:val="center"/>
        </w:trPr>
        <w:tc>
          <w:tcPr>
            <w:tcW w:w="64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55453CE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2005E3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Nazwa zamówienia oraz krótki opis przedmiotu zamówienia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EBF90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1157D8F2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  <w:tr w:rsidR="00712159" w:rsidRPr="006C3916" w14:paraId="0C70D3E9" w14:textId="77777777" w:rsidTr="00EB78F7">
        <w:trPr>
          <w:trHeight w:val="707"/>
          <w:jc w:val="center"/>
        </w:trPr>
        <w:tc>
          <w:tcPr>
            <w:tcW w:w="6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5941F" w14:textId="77777777" w:rsidR="00712159" w:rsidRPr="006C3916" w:rsidRDefault="00712159" w:rsidP="00712159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05E86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Data wykonania usługi</w:t>
            </w:r>
          </w:p>
          <w:p w14:paraId="2FE71EC9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(należy podać zakończenia wskazanej usługi)</w:t>
            </w:r>
          </w:p>
        </w:tc>
        <w:tc>
          <w:tcPr>
            <w:tcW w:w="53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094D245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78538551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 xml:space="preserve">od …..…/…..…./…............... </w:t>
            </w:r>
          </w:p>
          <w:p w14:paraId="372E75FA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(dzień / miesiąc / rok)</w:t>
            </w:r>
          </w:p>
        </w:tc>
      </w:tr>
      <w:tr w:rsidR="00712159" w:rsidRPr="006C3916" w14:paraId="21A001A8" w14:textId="77777777" w:rsidTr="00EB78F7">
        <w:trPr>
          <w:trHeight w:val="438"/>
          <w:jc w:val="center"/>
        </w:trPr>
        <w:tc>
          <w:tcPr>
            <w:tcW w:w="6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7E4E2F" w14:textId="77777777" w:rsidR="00712159" w:rsidRPr="006C3916" w:rsidRDefault="00712159" w:rsidP="00712159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A584A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Wartość zamówienia w PLN netto</w:t>
            </w:r>
          </w:p>
          <w:p w14:paraId="5569C1FC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53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543B5BD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  <w:tr w:rsidR="00712159" w:rsidRPr="006C3916" w14:paraId="53760275" w14:textId="77777777" w:rsidTr="00EB78F7">
        <w:trPr>
          <w:trHeight w:val="426"/>
          <w:jc w:val="center"/>
        </w:trPr>
        <w:tc>
          <w:tcPr>
            <w:tcW w:w="6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C5663" w14:textId="77777777" w:rsidR="00712159" w:rsidRPr="006C3916" w:rsidRDefault="00712159" w:rsidP="00712159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ACAF6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Dokument potwierdzający należyte wykonanie wyżej wymienionej usługi *</w:t>
            </w:r>
          </w:p>
        </w:tc>
        <w:tc>
          <w:tcPr>
            <w:tcW w:w="53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78925A5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</w:tbl>
    <w:p w14:paraId="71492256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tbl>
      <w:tblPr>
        <w:tblW w:w="9967" w:type="dxa"/>
        <w:jc w:val="center"/>
        <w:tblLayout w:type="fixed"/>
        <w:tblLook w:val="0000" w:firstRow="0" w:lastRow="0" w:firstColumn="0" w:lastColumn="0" w:noHBand="0" w:noVBand="0"/>
      </w:tblPr>
      <w:tblGrid>
        <w:gridCol w:w="645"/>
        <w:gridCol w:w="3960"/>
        <w:gridCol w:w="5362"/>
      </w:tblGrid>
      <w:tr w:rsidR="00712159" w:rsidRPr="006C3916" w14:paraId="007407F0" w14:textId="77777777" w:rsidTr="00EB78F7">
        <w:trPr>
          <w:trHeight w:val="545"/>
          <w:jc w:val="center"/>
        </w:trPr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DB7234C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D1DD60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b/>
                <w:bCs/>
                <w:color w:val="auto"/>
                <w:sz w:val="22"/>
                <w:lang w:eastAsia="pl-PL"/>
              </w:rPr>
              <w:t xml:space="preserve">Zamawiający </w:t>
            </w:r>
            <w:r w:rsidRPr="006C3916">
              <w:rPr>
                <w:rFonts w:eastAsia="Times New Roman"/>
                <w:i/>
                <w:iCs/>
                <w:color w:val="auto"/>
                <w:sz w:val="22"/>
                <w:lang w:eastAsia="pl-PL"/>
              </w:rPr>
              <w:t>(podmiot, który zlecał wykonanie usługi)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65948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6D3BFBD7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31395B65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 xml:space="preserve"> (nazwa i adres)</w:t>
            </w:r>
          </w:p>
        </w:tc>
      </w:tr>
      <w:tr w:rsidR="00712159" w:rsidRPr="006C3916" w14:paraId="112AF354" w14:textId="77777777" w:rsidTr="00EB78F7">
        <w:trPr>
          <w:trHeight w:val="545"/>
          <w:jc w:val="center"/>
        </w:trPr>
        <w:tc>
          <w:tcPr>
            <w:tcW w:w="64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E613848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B927E7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Nazwa zamówienia oraz krótki opis przedmiotu zamówienia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CB723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684A9B0B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  <w:tr w:rsidR="00712159" w:rsidRPr="006C3916" w14:paraId="74192482" w14:textId="77777777" w:rsidTr="00EB78F7">
        <w:trPr>
          <w:trHeight w:val="707"/>
          <w:jc w:val="center"/>
        </w:trPr>
        <w:tc>
          <w:tcPr>
            <w:tcW w:w="6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C59A6F" w14:textId="77777777" w:rsidR="00712159" w:rsidRPr="006C3916" w:rsidRDefault="00712159" w:rsidP="00712159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C261A7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Data wykonania usługi</w:t>
            </w:r>
          </w:p>
          <w:p w14:paraId="66290886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(należy podać zakończenia wskazanej usługi)</w:t>
            </w:r>
          </w:p>
        </w:tc>
        <w:tc>
          <w:tcPr>
            <w:tcW w:w="53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F38FA1C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57DFE08F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 xml:space="preserve">od …..…/…..…./…............... </w:t>
            </w:r>
          </w:p>
          <w:p w14:paraId="42B6A65D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(dzień / miesiąc / rok)</w:t>
            </w:r>
          </w:p>
        </w:tc>
      </w:tr>
      <w:tr w:rsidR="00712159" w:rsidRPr="006C3916" w14:paraId="1FFDE872" w14:textId="77777777" w:rsidTr="00EB78F7">
        <w:trPr>
          <w:trHeight w:val="438"/>
          <w:jc w:val="center"/>
        </w:trPr>
        <w:tc>
          <w:tcPr>
            <w:tcW w:w="6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A908F" w14:textId="77777777" w:rsidR="00712159" w:rsidRPr="006C3916" w:rsidRDefault="00712159" w:rsidP="00712159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85ED7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Wartość zamówienia w PLN netto</w:t>
            </w:r>
          </w:p>
          <w:p w14:paraId="654B5457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53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5EF7F93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  <w:tr w:rsidR="00712159" w:rsidRPr="006C3916" w14:paraId="4E185929" w14:textId="77777777" w:rsidTr="00EB78F7">
        <w:trPr>
          <w:trHeight w:val="426"/>
          <w:jc w:val="center"/>
        </w:trPr>
        <w:tc>
          <w:tcPr>
            <w:tcW w:w="6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B202C" w14:textId="77777777" w:rsidR="00712159" w:rsidRPr="006C3916" w:rsidRDefault="00712159" w:rsidP="00712159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E321F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Dokument potwierdzający należyte wykonanie wyżej wymienionej usługi *</w:t>
            </w:r>
          </w:p>
        </w:tc>
        <w:tc>
          <w:tcPr>
            <w:tcW w:w="53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8F585BD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</w:tbl>
    <w:p w14:paraId="172147E6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tbl>
      <w:tblPr>
        <w:tblW w:w="9967" w:type="dxa"/>
        <w:jc w:val="center"/>
        <w:tblLayout w:type="fixed"/>
        <w:tblLook w:val="0000" w:firstRow="0" w:lastRow="0" w:firstColumn="0" w:lastColumn="0" w:noHBand="0" w:noVBand="0"/>
      </w:tblPr>
      <w:tblGrid>
        <w:gridCol w:w="645"/>
        <w:gridCol w:w="3960"/>
        <w:gridCol w:w="5362"/>
      </w:tblGrid>
      <w:tr w:rsidR="00712159" w:rsidRPr="006C3916" w14:paraId="5F46AD67" w14:textId="77777777" w:rsidTr="00EB78F7">
        <w:trPr>
          <w:trHeight w:val="545"/>
          <w:jc w:val="center"/>
        </w:trPr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2CFF966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FBCC2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b/>
                <w:bCs/>
                <w:color w:val="auto"/>
                <w:sz w:val="22"/>
                <w:lang w:eastAsia="pl-PL"/>
              </w:rPr>
              <w:t xml:space="preserve">Zamawiający </w:t>
            </w:r>
            <w:r w:rsidRPr="006C3916">
              <w:rPr>
                <w:rFonts w:eastAsia="Times New Roman"/>
                <w:i/>
                <w:iCs/>
                <w:color w:val="auto"/>
                <w:sz w:val="22"/>
                <w:lang w:eastAsia="pl-PL"/>
              </w:rPr>
              <w:t>(podmiot, który zlecał wykonanie usługi)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93E50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497842C0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25A5A8BA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 xml:space="preserve"> (nazwa i adres)</w:t>
            </w:r>
          </w:p>
        </w:tc>
      </w:tr>
      <w:tr w:rsidR="00712159" w:rsidRPr="006C3916" w14:paraId="239C5732" w14:textId="77777777" w:rsidTr="00EB78F7">
        <w:trPr>
          <w:trHeight w:val="545"/>
          <w:jc w:val="center"/>
        </w:trPr>
        <w:tc>
          <w:tcPr>
            <w:tcW w:w="64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35772D59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37C82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Nazwa zamówienia oraz krótki opis przedmiotu zamówienia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C6483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30C8D4E6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  <w:tr w:rsidR="00712159" w:rsidRPr="006C3916" w14:paraId="6D158FD8" w14:textId="77777777" w:rsidTr="00EB78F7">
        <w:trPr>
          <w:trHeight w:val="707"/>
          <w:jc w:val="center"/>
        </w:trPr>
        <w:tc>
          <w:tcPr>
            <w:tcW w:w="6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C9D242" w14:textId="77777777" w:rsidR="00712159" w:rsidRPr="006C3916" w:rsidRDefault="00712159" w:rsidP="00712159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94178D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Data wykonania usługi</w:t>
            </w:r>
          </w:p>
          <w:p w14:paraId="18585371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(należy podać zakończenia wskazanej usługi)</w:t>
            </w:r>
          </w:p>
        </w:tc>
        <w:tc>
          <w:tcPr>
            <w:tcW w:w="53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F85DA04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  <w:p w14:paraId="1D097544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 xml:space="preserve">od …..…/…..…./…............... </w:t>
            </w:r>
          </w:p>
          <w:p w14:paraId="0EE472D2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(dzień / miesiąc / rok)</w:t>
            </w:r>
          </w:p>
        </w:tc>
      </w:tr>
      <w:tr w:rsidR="00712159" w:rsidRPr="006C3916" w14:paraId="5D927FE3" w14:textId="77777777" w:rsidTr="00EB78F7">
        <w:trPr>
          <w:trHeight w:val="438"/>
          <w:jc w:val="center"/>
        </w:trPr>
        <w:tc>
          <w:tcPr>
            <w:tcW w:w="6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3C3C17" w14:textId="77777777" w:rsidR="00712159" w:rsidRPr="006C3916" w:rsidRDefault="00712159" w:rsidP="00712159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A2A79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Wartość zamówienia w PLN netto</w:t>
            </w:r>
          </w:p>
          <w:p w14:paraId="709C685A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53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B5C4366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  <w:tr w:rsidR="00712159" w:rsidRPr="006C3916" w14:paraId="2D58432D" w14:textId="77777777" w:rsidTr="00EB78F7">
        <w:trPr>
          <w:trHeight w:val="426"/>
          <w:jc w:val="center"/>
        </w:trPr>
        <w:tc>
          <w:tcPr>
            <w:tcW w:w="6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10D84" w14:textId="77777777" w:rsidR="00712159" w:rsidRPr="006C3916" w:rsidRDefault="00712159" w:rsidP="00712159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069ED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  <w:r w:rsidRPr="006C3916">
              <w:rPr>
                <w:rFonts w:eastAsia="Times New Roman"/>
                <w:color w:val="auto"/>
                <w:sz w:val="22"/>
                <w:lang w:eastAsia="pl-PL"/>
              </w:rPr>
              <w:t>Dokument potwierdzający należyte wykonanie wyżej wymienionej usługi *</w:t>
            </w:r>
          </w:p>
        </w:tc>
        <w:tc>
          <w:tcPr>
            <w:tcW w:w="53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4DC954B" w14:textId="77777777" w:rsidR="00712159" w:rsidRPr="006C3916" w:rsidRDefault="00712159" w:rsidP="00712159">
            <w:pPr>
              <w:widowControl w:val="0"/>
              <w:suppressAutoHyphens/>
              <w:spacing w:after="0" w:line="240" w:lineRule="auto"/>
              <w:jc w:val="left"/>
              <w:rPr>
                <w:rFonts w:eastAsia="Times New Roman"/>
                <w:color w:val="auto"/>
                <w:szCs w:val="24"/>
                <w:lang w:eastAsia="pl-PL"/>
              </w:rPr>
            </w:pPr>
          </w:p>
        </w:tc>
      </w:tr>
    </w:tbl>
    <w:p w14:paraId="2E15E286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p w14:paraId="40D68A8E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p w14:paraId="018E3305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  <w:r w:rsidRPr="006C3916">
        <w:rPr>
          <w:rFonts w:eastAsia="Times New Roman"/>
          <w:color w:val="auto"/>
          <w:sz w:val="22"/>
          <w:lang w:eastAsia="pl-PL"/>
        </w:rPr>
        <w:t>..............................., dn. .......................</w:t>
      </w:r>
      <w:r w:rsidRPr="006C3916">
        <w:rPr>
          <w:rFonts w:eastAsia="Times New Roman"/>
          <w:color w:val="auto"/>
          <w:sz w:val="22"/>
          <w:lang w:eastAsia="pl-PL"/>
        </w:rPr>
        <w:tab/>
        <w:t xml:space="preserve">            </w:t>
      </w:r>
      <w:r w:rsidRPr="006C3916">
        <w:rPr>
          <w:rFonts w:eastAsia="Times New Roman"/>
          <w:color w:val="auto"/>
          <w:sz w:val="22"/>
          <w:lang w:eastAsia="pl-PL"/>
        </w:rPr>
        <w:tab/>
        <w:t xml:space="preserve"> .............................................................</w:t>
      </w:r>
    </w:p>
    <w:p w14:paraId="4747FA97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  <w:r w:rsidRPr="006C3916">
        <w:rPr>
          <w:rFonts w:eastAsia="Times New Roman"/>
          <w:color w:val="auto"/>
          <w:sz w:val="22"/>
          <w:lang w:eastAsia="pl-PL"/>
        </w:rPr>
        <w:tab/>
      </w:r>
      <w:r w:rsidRPr="006C3916">
        <w:rPr>
          <w:rFonts w:eastAsia="Times New Roman"/>
          <w:color w:val="auto"/>
          <w:sz w:val="22"/>
          <w:lang w:eastAsia="pl-PL"/>
        </w:rPr>
        <w:tab/>
      </w:r>
      <w:r w:rsidRPr="006C3916">
        <w:rPr>
          <w:rFonts w:eastAsia="Times New Roman"/>
          <w:color w:val="auto"/>
          <w:sz w:val="22"/>
          <w:lang w:eastAsia="pl-PL"/>
        </w:rPr>
        <w:tab/>
      </w:r>
      <w:r w:rsidRPr="006C3916">
        <w:rPr>
          <w:rFonts w:eastAsia="Times New Roman"/>
          <w:color w:val="auto"/>
          <w:sz w:val="22"/>
          <w:lang w:eastAsia="pl-PL"/>
        </w:rPr>
        <w:tab/>
      </w:r>
      <w:r w:rsidRPr="006C3916">
        <w:rPr>
          <w:rFonts w:eastAsia="Times New Roman"/>
          <w:color w:val="auto"/>
          <w:sz w:val="22"/>
          <w:lang w:eastAsia="pl-PL"/>
        </w:rPr>
        <w:tab/>
      </w:r>
      <w:r w:rsidRPr="006C3916">
        <w:rPr>
          <w:rFonts w:eastAsia="Times New Roman"/>
          <w:color w:val="auto"/>
          <w:sz w:val="22"/>
          <w:lang w:eastAsia="pl-PL"/>
        </w:rPr>
        <w:tab/>
        <w:t>Podpis osoby/osób uprawnionej/uprawnionych</w:t>
      </w:r>
    </w:p>
    <w:p w14:paraId="2F656067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  <w:r w:rsidRPr="006C3916">
        <w:rPr>
          <w:rFonts w:eastAsia="Times New Roman" w:cs="Arial"/>
          <w:i/>
          <w:iCs/>
          <w:color w:val="auto"/>
          <w:sz w:val="22"/>
          <w:lang w:eastAsia="pl-PL"/>
        </w:rPr>
        <w:t xml:space="preserve"> </w:t>
      </w:r>
      <w:r w:rsidRPr="006C3916">
        <w:rPr>
          <w:rFonts w:eastAsia="Times New Roman" w:cs="Arial"/>
          <w:i/>
          <w:iCs/>
          <w:color w:val="auto"/>
          <w:sz w:val="22"/>
          <w:lang w:eastAsia="pl-PL"/>
        </w:rPr>
        <w:tab/>
      </w:r>
      <w:r w:rsidRPr="006C3916">
        <w:rPr>
          <w:rFonts w:eastAsia="Times New Roman" w:cs="Arial"/>
          <w:i/>
          <w:iCs/>
          <w:color w:val="auto"/>
          <w:sz w:val="22"/>
          <w:lang w:eastAsia="pl-PL"/>
        </w:rPr>
        <w:tab/>
      </w:r>
      <w:r w:rsidRPr="006C3916">
        <w:rPr>
          <w:rFonts w:eastAsia="Times New Roman" w:cs="Arial"/>
          <w:i/>
          <w:iCs/>
          <w:color w:val="auto"/>
          <w:sz w:val="22"/>
          <w:lang w:eastAsia="pl-PL"/>
        </w:rPr>
        <w:tab/>
      </w:r>
      <w:r w:rsidRPr="006C3916">
        <w:rPr>
          <w:rFonts w:eastAsia="Times New Roman" w:cs="Arial"/>
          <w:i/>
          <w:iCs/>
          <w:color w:val="auto"/>
          <w:sz w:val="22"/>
          <w:lang w:eastAsia="pl-PL"/>
        </w:rPr>
        <w:tab/>
      </w:r>
      <w:r w:rsidRPr="006C3916">
        <w:rPr>
          <w:rFonts w:eastAsia="Times New Roman" w:cs="Arial"/>
          <w:i/>
          <w:iCs/>
          <w:color w:val="auto"/>
          <w:sz w:val="22"/>
          <w:lang w:eastAsia="pl-PL"/>
        </w:rPr>
        <w:tab/>
      </w:r>
      <w:r w:rsidRPr="006C3916">
        <w:rPr>
          <w:rFonts w:eastAsia="Times New Roman" w:cs="Arial"/>
          <w:i/>
          <w:iCs/>
          <w:color w:val="auto"/>
          <w:sz w:val="22"/>
          <w:lang w:eastAsia="pl-PL"/>
        </w:rPr>
        <w:tab/>
        <w:t xml:space="preserve">do reprezentowania Wykonawcy (pieczątki) </w:t>
      </w:r>
    </w:p>
    <w:p w14:paraId="5F3023C9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p w14:paraId="54D9C417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</w:p>
    <w:p w14:paraId="414479AD" w14:textId="77777777" w:rsidR="00712159" w:rsidRPr="006C3916" w:rsidRDefault="00712159" w:rsidP="00712159">
      <w:pPr>
        <w:suppressAutoHyphens/>
        <w:spacing w:after="0" w:line="240" w:lineRule="auto"/>
        <w:jc w:val="left"/>
        <w:rPr>
          <w:rFonts w:eastAsia="Times New Roman"/>
          <w:color w:val="auto"/>
          <w:sz w:val="22"/>
          <w:lang w:eastAsia="pl-PL"/>
        </w:rPr>
      </w:pPr>
      <w:r w:rsidRPr="006C3916">
        <w:rPr>
          <w:rFonts w:eastAsia="Times New Roman"/>
          <w:color w:val="auto"/>
          <w:sz w:val="22"/>
          <w:lang w:eastAsia="pl-PL"/>
        </w:rPr>
        <w:t>UWAGA</w:t>
      </w:r>
    </w:p>
    <w:p w14:paraId="730B0E5E" w14:textId="050CFC18" w:rsidR="008C3B9B" w:rsidRPr="00C75A07" w:rsidRDefault="00712159" w:rsidP="00C75A07">
      <w:pPr>
        <w:suppressAutoHyphens/>
        <w:spacing w:after="0" w:line="240" w:lineRule="auto"/>
        <w:jc w:val="left"/>
        <w:rPr>
          <w:rFonts w:eastAsia="Times New Roman"/>
          <w:color w:val="auto"/>
          <w:szCs w:val="24"/>
          <w:lang w:eastAsia="pl-PL"/>
        </w:rPr>
      </w:pPr>
      <w:r w:rsidRPr="006C3916">
        <w:rPr>
          <w:rFonts w:eastAsia="Times New Roman"/>
          <w:color w:val="auto"/>
          <w:sz w:val="22"/>
          <w:lang w:eastAsia="pl-PL"/>
        </w:rPr>
        <w:t xml:space="preserve">* </w:t>
      </w:r>
      <w:r w:rsidRPr="006C3916">
        <w:rPr>
          <w:rFonts w:eastAsia="Times New Roman"/>
          <w:iCs/>
          <w:color w:val="auto"/>
          <w:sz w:val="22"/>
          <w:lang w:eastAsia="pl-PL"/>
        </w:rPr>
        <w:t xml:space="preserve"> </w:t>
      </w:r>
      <w:r w:rsidRPr="006C3916">
        <w:rPr>
          <w:rFonts w:eastAsia="Times New Roman" w:cs="Calibri"/>
          <w:iCs/>
          <w:color w:val="000000"/>
          <w:sz w:val="22"/>
          <w:lang w:eastAsia="pl-PL"/>
        </w:rPr>
        <w:t>skany referencji i/lub protokołów odbioru potwierdzających wykonanie danej usługi</w:t>
      </w:r>
    </w:p>
    <w:sectPr w:rsidR="008C3B9B" w:rsidRPr="00C75A07" w:rsidSect="00F4666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257" w:right="1133" w:bottom="1702" w:left="1560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D2654" w14:textId="77777777" w:rsidR="0097777F" w:rsidRDefault="0097777F" w:rsidP="007C337A">
      <w:pPr>
        <w:spacing w:after="0" w:line="240" w:lineRule="auto"/>
      </w:pPr>
      <w:r>
        <w:separator/>
      </w:r>
    </w:p>
  </w:endnote>
  <w:endnote w:type="continuationSeparator" w:id="0">
    <w:p w14:paraId="3FB3FDD6" w14:textId="77777777" w:rsidR="0097777F" w:rsidRDefault="0097777F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ap">
    <w:altName w:val="Calibri"/>
    <w:charset w:val="EE"/>
    <w:family w:val="swiss"/>
    <w:pitch w:val="variable"/>
    <w:sig w:usb0="20000007" w:usb1="00000000" w:usb2="00000000" w:usb3="00000000" w:csb0="00000193" w:csb1="00000000"/>
    <w:embedRegular r:id="rId1" w:fontKey="{ED68C132-29F4-431A-A1A7-B44D3DD0B9DD}"/>
    <w:embedBold r:id="rId2" w:fontKey="{6A37E7BD-1C9A-438F-922F-4D4781E8B785}"/>
    <w:embedItalic r:id="rId3" w:fontKey="{ECA7D4DD-E21B-41B8-88D7-1912FE1B80DB}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070E966-97F9-4099-AB14-B523B4471A32}"/>
    <w:embedBold r:id="rId5" w:fontKey="{DB000363-CA36-46A2-8C08-48176AE72D54}"/>
    <w:embedItalic r:id="rId6" w:fontKey="{B8BA4D46-F9F4-4A46-95DD-F7CF1F496F3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1D61E9C-C894-4BD3-AC3A-6A508EBF6277}"/>
    <w:embedBold r:id="rId8" w:fontKey="{AF0065B5-C5FF-4146-BF93-C754024EF0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F4E4F8C-B54D-42F9-BA20-0482252148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AD91B" w14:textId="3C9450BF" w:rsidR="00CB1D0B" w:rsidRDefault="000C3FE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E183BB8" wp14:editId="16C22EC5">
              <wp:simplePos x="0" y="0"/>
              <wp:positionH relativeFrom="column">
                <wp:posOffset>2455240</wp:posOffset>
              </wp:positionH>
              <wp:positionV relativeFrom="paragraph">
                <wp:posOffset>-523875</wp:posOffset>
              </wp:positionV>
              <wp:extent cx="1292225" cy="603250"/>
              <wp:effectExtent l="0" t="0" r="0" b="6350"/>
              <wp:wrapSquare wrapText="bothSides"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2225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BF497" w14:textId="77777777" w:rsidR="00CB1D0B" w:rsidRPr="00D83A7E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D82A98"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tel.: (32) 349 9</w:t>
                          </w:r>
                          <w:r w:rsidR="00681613">
                            <w:rPr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  <w:r w:rsidR="00D82A98"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 </w:t>
                          </w:r>
                          <w:r w:rsidR="00681613">
                            <w:rPr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  <w:r w:rsidR="00471739">
                            <w:rPr>
                              <w:color w:val="A6A6A6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6532F389" w14:textId="77777777" w:rsidR="00CB1D0B" w:rsidRPr="00D83A7E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fax: (32) 241 39 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83BB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93.35pt;margin-top:-41.25pt;width:101.75pt;height:4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" filled="f" stroked="f">
              <v:textbox>
                <w:txbxContent>
                  <w:p w14:paraId="058BF497" w14:textId="77777777" w:rsidR="00CB1D0B" w:rsidRPr="00D83A7E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="00D82A98" w:rsidRPr="00D83A7E">
                      <w:rPr>
                        <w:color w:val="A6A6A6"/>
                        <w:sz w:val="16"/>
                        <w:szCs w:val="16"/>
                      </w:rPr>
                      <w:t>tel.: (32) 349 9</w:t>
                    </w:r>
                    <w:r w:rsidR="00681613">
                      <w:rPr>
                        <w:color w:val="A6A6A6"/>
                        <w:sz w:val="16"/>
                        <w:szCs w:val="16"/>
                      </w:rPr>
                      <w:t>2</w:t>
                    </w:r>
                    <w:r w:rsidR="00D82A98" w:rsidRPr="00D83A7E">
                      <w:rPr>
                        <w:color w:val="A6A6A6"/>
                        <w:sz w:val="16"/>
                        <w:szCs w:val="16"/>
                      </w:rPr>
                      <w:t xml:space="preserve"> </w:t>
                    </w:r>
                    <w:r w:rsidR="00681613">
                      <w:rPr>
                        <w:color w:val="A6A6A6"/>
                        <w:sz w:val="16"/>
                        <w:szCs w:val="16"/>
                      </w:rPr>
                      <w:t>2</w:t>
                    </w:r>
                    <w:r w:rsidR="00471739">
                      <w:rPr>
                        <w:color w:val="A6A6A6"/>
                        <w:sz w:val="16"/>
                        <w:szCs w:val="16"/>
                      </w:rPr>
                      <w:t>5</w:t>
                    </w:r>
                  </w:p>
                  <w:p w14:paraId="6532F389" w14:textId="77777777" w:rsidR="00CB1D0B" w:rsidRPr="00D83A7E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fax: (32) 241 39 52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7FF2BDB0" wp14:editId="47CCF37A">
              <wp:simplePos x="0" y="0"/>
              <wp:positionH relativeFrom="column">
                <wp:posOffset>479425</wp:posOffset>
              </wp:positionH>
              <wp:positionV relativeFrom="paragraph">
                <wp:posOffset>-520065</wp:posOffset>
              </wp:positionV>
              <wp:extent cx="1997710" cy="603250"/>
              <wp:effectExtent l="0" t="0" r="0" b="635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E8AFD" w14:textId="77777777" w:rsidR="00CB1D0B" w:rsidRPr="00D83A7E" w:rsidRDefault="00CB1D0B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="00A539C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A539C1"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SP ZOZ Zespół Szpitali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Miejskich</w:t>
                          </w:r>
                        </w:p>
                        <w:p w14:paraId="1467023A" w14:textId="77777777" w:rsidR="00CB1D0B" w:rsidRPr="00D83A7E" w:rsidRDefault="00CB1D0B" w:rsidP="00A539C1">
                          <w:pPr>
                            <w:pStyle w:val="Stopka"/>
                            <w:ind w:left="181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14:paraId="4ECD1747" w14:textId="77777777" w:rsidR="00CB1D0B" w:rsidRPr="00D83A7E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14:paraId="2D02DF14" w14:textId="77777777" w:rsidR="00CB1D0B" w:rsidRPr="00D83A7E" w:rsidRDefault="00CB1D0B" w:rsidP="00CB1D0B">
                          <w:pPr>
                            <w:ind w:left="181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F2BDB0" id="_x0000_s1027" type="#_x0000_t202" style="position:absolute;left:0;text-align:left;margin-left:37.75pt;margin-top:-40.95pt;width:157.3pt;height:47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" filled="f" stroked="f">
              <v:textbox>
                <w:txbxContent>
                  <w:p w14:paraId="623E8AFD" w14:textId="77777777" w:rsidR="00CB1D0B" w:rsidRPr="00D83A7E" w:rsidRDefault="00CB1D0B" w:rsidP="00A539C1">
                    <w:pPr>
                      <w:pStyle w:val="Stopka"/>
                      <w:ind w:left="312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="00A539C1">
                      <w:rPr>
                        <w:sz w:val="16"/>
                        <w:szCs w:val="16"/>
                      </w:rPr>
                      <w:t xml:space="preserve">  </w:t>
                    </w:r>
                    <w:r w:rsidR="00A539C1" w:rsidRPr="00D83A7E">
                      <w:rPr>
                        <w:color w:val="A6A6A6"/>
                        <w:sz w:val="16"/>
                        <w:szCs w:val="16"/>
                      </w:rPr>
                      <w:t xml:space="preserve">SP ZOZ Zespół Szpitali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Miejskich</w:t>
                    </w:r>
                  </w:p>
                  <w:p w14:paraId="1467023A" w14:textId="77777777" w:rsidR="00CB1D0B" w:rsidRPr="00D83A7E" w:rsidRDefault="00CB1D0B" w:rsidP="00A539C1">
                    <w:pPr>
                      <w:pStyle w:val="Stopka"/>
                      <w:ind w:left="181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w Chorzowie</w:t>
                    </w:r>
                  </w:p>
                  <w:p w14:paraId="4ECD1747" w14:textId="77777777" w:rsidR="00CB1D0B" w:rsidRPr="00D83A7E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ul. Strzelców Bytomskich 11</w:t>
                    </w:r>
                  </w:p>
                  <w:p w14:paraId="2D02DF14" w14:textId="77777777" w:rsidR="00CB1D0B" w:rsidRPr="00D83A7E" w:rsidRDefault="00CB1D0B" w:rsidP="00CB1D0B">
                    <w:pPr>
                      <w:ind w:left="181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79E41F11" wp14:editId="20EA9059">
          <wp:simplePos x="0" y="0"/>
          <wp:positionH relativeFrom="column">
            <wp:posOffset>-276530</wp:posOffset>
          </wp:positionH>
          <wp:positionV relativeFrom="paragraph">
            <wp:posOffset>-559435</wp:posOffset>
          </wp:positionV>
          <wp:extent cx="700405" cy="683895"/>
          <wp:effectExtent l="0" t="0" r="4445" b="1905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3F1C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AF7500" wp14:editId="43EC8688">
              <wp:simplePos x="0" y="0"/>
              <wp:positionH relativeFrom="margin">
                <wp:posOffset>3843020</wp:posOffset>
              </wp:positionH>
              <wp:positionV relativeFrom="paragraph">
                <wp:posOffset>-524510</wp:posOffset>
              </wp:positionV>
              <wp:extent cx="1526540" cy="603250"/>
              <wp:effectExtent l="4445" t="0" r="2540" b="0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0CF9C" w14:textId="77777777" w:rsidR="00CB1D0B" w:rsidRPr="00D83A7E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681613">
                            <w:rPr>
                              <w:color w:val="A6A6A6"/>
                              <w:sz w:val="16"/>
                              <w:szCs w:val="16"/>
                            </w:rPr>
                            <w:t>zsm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14:paraId="7929705B" w14:textId="77777777" w:rsidR="00CB1D0B" w:rsidRPr="00D83A7E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AF7500" id="_x0000_s1028" type="#_x0000_t202" style="position:absolute;left:0;text-align:left;margin-left:302.6pt;margin-top:-41.3pt;width:120.2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" filled="f" stroked="f">
              <v:textbox>
                <w:txbxContent>
                  <w:p w14:paraId="4B00CF9C" w14:textId="77777777" w:rsidR="00CB1D0B" w:rsidRPr="00D83A7E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="00681613">
                      <w:rPr>
                        <w:color w:val="A6A6A6"/>
                        <w:sz w:val="16"/>
                        <w:szCs w:val="16"/>
                      </w:rPr>
                      <w:t>zsm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@zsm.com.pl</w:t>
                    </w:r>
                  </w:p>
                  <w:p w14:paraId="7929705B" w14:textId="77777777" w:rsidR="00CB1D0B" w:rsidRPr="00D83A7E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43F1C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27C786A" wp14:editId="63F1E679">
              <wp:simplePos x="0" y="0"/>
              <wp:positionH relativeFrom="margin">
                <wp:posOffset>4864100</wp:posOffset>
              </wp:positionH>
              <wp:positionV relativeFrom="paragraph">
                <wp:posOffset>-524510</wp:posOffset>
              </wp:positionV>
              <wp:extent cx="1526540" cy="603250"/>
              <wp:effectExtent l="0" t="0" r="635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5F793" w14:textId="77777777" w:rsidR="00B0643A" w:rsidRPr="00D83A7E" w:rsidRDefault="00B0643A" w:rsidP="00B0643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NIP: 6271923530</w:t>
                          </w:r>
                        </w:p>
                        <w:p w14:paraId="75D79EDC" w14:textId="77777777" w:rsidR="00B0643A" w:rsidRPr="00D83A7E" w:rsidRDefault="00B0643A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14:paraId="6BF663AB" w14:textId="77777777" w:rsidR="00383A1D" w:rsidRPr="00383A1D" w:rsidRDefault="00B22E5A" w:rsidP="00383A1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KRS</w:t>
                          </w:r>
                          <w:r w:rsidR="00383A1D" w:rsidRPr="00383A1D">
                            <w:rPr>
                              <w:color w:val="A6A6A6"/>
                              <w:sz w:val="16"/>
                              <w:szCs w:val="16"/>
                            </w:rPr>
                            <w:t>: 0000011939</w:t>
                          </w:r>
                        </w:p>
                        <w:p w14:paraId="665A79CD" w14:textId="77777777" w:rsidR="00383A1D" w:rsidRPr="00D83A7E" w:rsidRDefault="00383A1D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7C786A" id="_x0000_s1029" type="#_x0000_t202" style="position:absolute;left:0;text-align:left;margin-left:383pt;margin-top:-41.3pt;width:120.2pt;height:4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" filled="f" stroked="f">
              <v:textbox>
                <w:txbxContent>
                  <w:p w14:paraId="2F65F793" w14:textId="77777777" w:rsidR="00B0643A" w:rsidRPr="00D83A7E" w:rsidRDefault="00B0643A" w:rsidP="00B0643A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NIP: 6271923530</w:t>
                    </w:r>
                  </w:p>
                  <w:p w14:paraId="75D79EDC" w14:textId="77777777" w:rsidR="00B0643A" w:rsidRPr="00D83A7E" w:rsidRDefault="00B0643A" w:rsidP="00293A4C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REGON: 271503410</w:t>
                    </w:r>
                  </w:p>
                  <w:p w14:paraId="6BF663AB" w14:textId="77777777" w:rsidR="00383A1D" w:rsidRPr="00383A1D" w:rsidRDefault="00B22E5A" w:rsidP="00383A1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>
                      <w:rPr>
                        <w:color w:val="A6A6A6"/>
                        <w:sz w:val="16"/>
                        <w:szCs w:val="16"/>
                      </w:rPr>
                      <w:t>KRS</w:t>
                    </w:r>
                    <w:r w:rsidR="00383A1D" w:rsidRPr="00383A1D">
                      <w:rPr>
                        <w:color w:val="A6A6A6"/>
                        <w:sz w:val="16"/>
                        <w:szCs w:val="16"/>
                      </w:rPr>
                      <w:t>: 0000011939</w:t>
                    </w:r>
                  </w:p>
                  <w:p w14:paraId="665A79CD" w14:textId="77777777" w:rsidR="00383A1D" w:rsidRPr="00D83A7E" w:rsidRDefault="00383A1D" w:rsidP="00293A4C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FC1D9" w14:textId="77777777" w:rsidR="0097777F" w:rsidRDefault="0097777F" w:rsidP="007C337A">
      <w:pPr>
        <w:spacing w:after="0" w:line="240" w:lineRule="auto"/>
      </w:pPr>
      <w:r>
        <w:separator/>
      </w:r>
    </w:p>
  </w:footnote>
  <w:footnote w:type="continuationSeparator" w:id="0">
    <w:p w14:paraId="4990DB55" w14:textId="77777777" w:rsidR="0097777F" w:rsidRDefault="0097777F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DE8A" w14:textId="77777777" w:rsidR="007C337A" w:rsidRDefault="009C5A7D">
    <w:pPr>
      <w:pStyle w:val="Nagwek"/>
    </w:pPr>
    <w:r>
      <w:rPr>
        <w:noProof/>
        <w:lang w:eastAsia="pl-PL"/>
      </w:rPr>
      <w:pict w14:anchorId="15FD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1029" type="#_x0000_t75" style="position:absolute;left:0;text-align:left;margin-left:0;margin-top:0;width:606.7pt;height:853.2pt;z-index:-251660288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A4EB8" w14:textId="77777777" w:rsidR="007C337A" w:rsidRPr="00CB1D0B" w:rsidRDefault="009C5A7D" w:rsidP="00DB3862">
    <w:pPr>
      <w:pStyle w:val="Nagwek"/>
      <w:ind w:left="-284"/>
      <w:rPr>
        <w:sz w:val="16"/>
        <w:szCs w:val="16"/>
      </w:rPr>
    </w:pPr>
    <w:r>
      <w:rPr>
        <w:noProof/>
        <w:lang w:eastAsia="pl-PL"/>
      </w:rPr>
      <w:pict w14:anchorId="39A934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1030" type="#_x0000_t75" style="position:absolute;left:0;text-align:left;margin-left:-88.2pt;margin-top:-104.95pt;width:606.7pt;height:853.2pt;z-index:-251659264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243F1C" w:rsidRPr="004A24ED">
      <w:rPr>
        <w:noProof/>
        <w:sz w:val="16"/>
        <w:szCs w:val="16"/>
        <w:lang w:eastAsia="pl-PL"/>
      </w:rPr>
      <w:drawing>
        <wp:inline distT="0" distB="0" distL="0" distR="0" wp14:anchorId="2B628FB3" wp14:editId="7F2F8BEF">
          <wp:extent cx="2854325" cy="532765"/>
          <wp:effectExtent l="0" t="0" r="0" b="0"/>
          <wp:docPr id="1" name="Obraz 25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3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ABA9" w14:textId="77777777" w:rsidR="007C337A" w:rsidRDefault="009C5A7D">
    <w:pPr>
      <w:pStyle w:val="Nagwek"/>
    </w:pPr>
    <w:r>
      <w:rPr>
        <w:noProof/>
        <w:lang w:eastAsia="pl-PL"/>
      </w:rPr>
      <w:pict w14:anchorId="7CA5F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1028" type="#_x0000_t75" style="position:absolute;left:0;text-align:left;margin-left:0;margin-top:0;width:606.7pt;height:853.2pt;z-index:-251661312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1211"/>
    <w:multiLevelType w:val="hybridMultilevel"/>
    <w:tmpl w:val="24680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F42F2"/>
    <w:multiLevelType w:val="hybridMultilevel"/>
    <w:tmpl w:val="0B5077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4D65"/>
    <w:multiLevelType w:val="hybridMultilevel"/>
    <w:tmpl w:val="2C88B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F3108"/>
    <w:multiLevelType w:val="hybridMultilevel"/>
    <w:tmpl w:val="62BE7D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6541C"/>
    <w:multiLevelType w:val="hybridMultilevel"/>
    <w:tmpl w:val="1BDE5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D3B0D"/>
    <w:multiLevelType w:val="hybridMultilevel"/>
    <w:tmpl w:val="DA8CA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E68F5"/>
    <w:multiLevelType w:val="multilevel"/>
    <w:tmpl w:val="785A7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EE5863"/>
    <w:multiLevelType w:val="hybridMultilevel"/>
    <w:tmpl w:val="01DEEA0E"/>
    <w:lvl w:ilvl="0" w:tplc="9E68A9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A335A"/>
    <w:multiLevelType w:val="multilevel"/>
    <w:tmpl w:val="705E4C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6D035426"/>
    <w:multiLevelType w:val="hybridMultilevel"/>
    <w:tmpl w:val="154EA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10B72"/>
    <w:multiLevelType w:val="hybridMultilevel"/>
    <w:tmpl w:val="52B8BB3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83913320">
    <w:abstractNumId w:val="6"/>
  </w:num>
  <w:num w:numId="2" w16cid:durableId="2975230">
    <w:abstractNumId w:val="4"/>
  </w:num>
  <w:num w:numId="3" w16cid:durableId="1053427651">
    <w:abstractNumId w:val="12"/>
  </w:num>
  <w:num w:numId="4" w16cid:durableId="1942102814">
    <w:abstractNumId w:val="0"/>
  </w:num>
  <w:num w:numId="5" w16cid:durableId="584726832">
    <w:abstractNumId w:val="7"/>
  </w:num>
  <w:num w:numId="6" w16cid:durableId="864365569">
    <w:abstractNumId w:val="11"/>
  </w:num>
  <w:num w:numId="7" w16cid:durableId="1330870601">
    <w:abstractNumId w:val="2"/>
  </w:num>
  <w:num w:numId="8" w16cid:durableId="1974359692">
    <w:abstractNumId w:val="9"/>
  </w:num>
  <w:num w:numId="9" w16cid:durableId="459029686">
    <w:abstractNumId w:val="1"/>
  </w:num>
  <w:num w:numId="10" w16cid:durableId="66079522">
    <w:abstractNumId w:val="5"/>
  </w:num>
  <w:num w:numId="11" w16cid:durableId="869996462">
    <w:abstractNumId w:val="3"/>
  </w:num>
  <w:num w:numId="12" w16cid:durableId="24058588">
    <w:abstractNumId w:val="8"/>
  </w:num>
  <w:num w:numId="13" w16cid:durableId="6050441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15"/>
    <w:rsid w:val="00017F67"/>
    <w:rsid w:val="00024717"/>
    <w:rsid w:val="0006105A"/>
    <w:rsid w:val="000654FF"/>
    <w:rsid w:val="000672F9"/>
    <w:rsid w:val="00094E9B"/>
    <w:rsid w:val="000C3FE4"/>
    <w:rsid w:val="000E222F"/>
    <w:rsid w:val="000E6D37"/>
    <w:rsid w:val="00131B82"/>
    <w:rsid w:val="00133BEA"/>
    <w:rsid w:val="00136CBF"/>
    <w:rsid w:val="001862F7"/>
    <w:rsid w:val="001979D7"/>
    <w:rsid w:val="001A5019"/>
    <w:rsid w:val="001B7ADC"/>
    <w:rsid w:val="001D6F12"/>
    <w:rsid w:val="001E304E"/>
    <w:rsid w:val="001E3186"/>
    <w:rsid w:val="001E603C"/>
    <w:rsid w:val="002108E7"/>
    <w:rsid w:val="00211376"/>
    <w:rsid w:val="0021725C"/>
    <w:rsid w:val="00222DC7"/>
    <w:rsid w:val="00243F1C"/>
    <w:rsid w:val="0027676B"/>
    <w:rsid w:val="002921A1"/>
    <w:rsid w:val="00293A4C"/>
    <w:rsid w:val="002D79B1"/>
    <w:rsid w:val="00321BDD"/>
    <w:rsid w:val="00327C8F"/>
    <w:rsid w:val="0036345E"/>
    <w:rsid w:val="00383A1D"/>
    <w:rsid w:val="003C12BD"/>
    <w:rsid w:val="003F7AD6"/>
    <w:rsid w:val="00406279"/>
    <w:rsid w:val="00416DBF"/>
    <w:rsid w:val="004301A5"/>
    <w:rsid w:val="0043307C"/>
    <w:rsid w:val="004421E3"/>
    <w:rsid w:val="00460C12"/>
    <w:rsid w:val="00460F3E"/>
    <w:rsid w:val="00471739"/>
    <w:rsid w:val="004A24ED"/>
    <w:rsid w:val="004D0E94"/>
    <w:rsid w:val="004F67DB"/>
    <w:rsid w:val="00500C2A"/>
    <w:rsid w:val="00523ABC"/>
    <w:rsid w:val="00523AD0"/>
    <w:rsid w:val="00527F0E"/>
    <w:rsid w:val="00557E95"/>
    <w:rsid w:val="005C6041"/>
    <w:rsid w:val="005F0D4B"/>
    <w:rsid w:val="00603BBD"/>
    <w:rsid w:val="00605264"/>
    <w:rsid w:val="00613A93"/>
    <w:rsid w:val="006274EC"/>
    <w:rsid w:val="00632C36"/>
    <w:rsid w:val="006362D8"/>
    <w:rsid w:val="00681613"/>
    <w:rsid w:val="00681E19"/>
    <w:rsid w:val="00697521"/>
    <w:rsid w:val="006A212E"/>
    <w:rsid w:val="006A33D9"/>
    <w:rsid w:val="006C37E6"/>
    <w:rsid w:val="006C3916"/>
    <w:rsid w:val="006D02C6"/>
    <w:rsid w:val="006D300B"/>
    <w:rsid w:val="006D520D"/>
    <w:rsid w:val="006E10D2"/>
    <w:rsid w:val="007118B4"/>
    <w:rsid w:val="00712159"/>
    <w:rsid w:val="007406A4"/>
    <w:rsid w:val="007454E3"/>
    <w:rsid w:val="0076326A"/>
    <w:rsid w:val="0076709F"/>
    <w:rsid w:val="007A7568"/>
    <w:rsid w:val="007B1B03"/>
    <w:rsid w:val="007C14AA"/>
    <w:rsid w:val="007C337A"/>
    <w:rsid w:val="00803F15"/>
    <w:rsid w:val="008417CF"/>
    <w:rsid w:val="00844E65"/>
    <w:rsid w:val="00851671"/>
    <w:rsid w:val="00873143"/>
    <w:rsid w:val="00894BB9"/>
    <w:rsid w:val="008A5A56"/>
    <w:rsid w:val="008B363B"/>
    <w:rsid w:val="008B5493"/>
    <w:rsid w:val="008C3B9B"/>
    <w:rsid w:val="008E2E42"/>
    <w:rsid w:val="008F5AD2"/>
    <w:rsid w:val="00926B46"/>
    <w:rsid w:val="00953C85"/>
    <w:rsid w:val="00965A27"/>
    <w:rsid w:val="0097777F"/>
    <w:rsid w:val="00985B15"/>
    <w:rsid w:val="009904CD"/>
    <w:rsid w:val="009C5A7D"/>
    <w:rsid w:val="009D30CE"/>
    <w:rsid w:val="009F7D29"/>
    <w:rsid w:val="00A07925"/>
    <w:rsid w:val="00A539C1"/>
    <w:rsid w:val="00A55612"/>
    <w:rsid w:val="00A67D95"/>
    <w:rsid w:val="00A877A4"/>
    <w:rsid w:val="00A97EE2"/>
    <w:rsid w:val="00AE2501"/>
    <w:rsid w:val="00B0643A"/>
    <w:rsid w:val="00B22E5A"/>
    <w:rsid w:val="00B323AD"/>
    <w:rsid w:val="00B832DB"/>
    <w:rsid w:val="00BE3B4D"/>
    <w:rsid w:val="00BE4AE5"/>
    <w:rsid w:val="00BF052C"/>
    <w:rsid w:val="00C04B00"/>
    <w:rsid w:val="00C12F0F"/>
    <w:rsid w:val="00C263B3"/>
    <w:rsid w:val="00C52368"/>
    <w:rsid w:val="00C67921"/>
    <w:rsid w:val="00C75A07"/>
    <w:rsid w:val="00CA5735"/>
    <w:rsid w:val="00CB1D0B"/>
    <w:rsid w:val="00CB5820"/>
    <w:rsid w:val="00CD107F"/>
    <w:rsid w:val="00CD30EC"/>
    <w:rsid w:val="00CF2E5E"/>
    <w:rsid w:val="00D82A98"/>
    <w:rsid w:val="00D83A7E"/>
    <w:rsid w:val="00D9626E"/>
    <w:rsid w:val="00DB3862"/>
    <w:rsid w:val="00DD158B"/>
    <w:rsid w:val="00E00233"/>
    <w:rsid w:val="00E13FAE"/>
    <w:rsid w:val="00E91805"/>
    <w:rsid w:val="00EC7077"/>
    <w:rsid w:val="00ED5623"/>
    <w:rsid w:val="00EF72BD"/>
    <w:rsid w:val="00F01CA6"/>
    <w:rsid w:val="00F04155"/>
    <w:rsid w:val="00F11237"/>
    <w:rsid w:val="00F17C49"/>
    <w:rsid w:val="00F26828"/>
    <w:rsid w:val="00F31D75"/>
    <w:rsid w:val="00F42FE4"/>
    <w:rsid w:val="00F4666C"/>
    <w:rsid w:val="00F618FE"/>
    <w:rsid w:val="00F61FF5"/>
    <w:rsid w:val="00F71874"/>
    <w:rsid w:val="00F80808"/>
    <w:rsid w:val="00FC046F"/>
    <w:rsid w:val="00FD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8B2B0"/>
  <w15:chartTrackingRefBased/>
  <w15:docId w15:val="{9BB49057-9407-49C5-962C-1B012834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7A6D2-C568-4312-B1EC-9EFE27EA2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papier_firmowy_ogolny_2.dot</Template>
  <TotalTime>4</TotalTime>
  <Pages>2</Pages>
  <Words>279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Artur Thill</cp:lastModifiedBy>
  <cp:revision>9</cp:revision>
  <cp:lastPrinted>2021-02-01T10:58:00Z</cp:lastPrinted>
  <dcterms:created xsi:type="dcterms:W3CDTF">2022-09-29T07:23:00Z</dcterms:created>
  <dcterms:modified xsi:type="dcterms:W3CDTF">2022-12-21T10:57:00Z</dcterms:modified>
</cp:coreProperties>
</file>